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926" w:rsidRPr="00152926" w:rsidRDefault="00152926" w:rsidP="00B422D4">
      <w:pPr>
        <w:spacing w:after="120" w:line="240" w:lineRule="auto"/>
        <w:outlineLvl w:val="0"/>
        <w:rPr>
          <w:rFonts w:ascii="Arial" w:eastAsia="Calibri" w:hAnsi="Arial" w:cs="Arial"/>
          <w:b/>
          <w:sz w:val="60"/>
          <w:szCs w:val="36"/>
          <w:lang w:val="en-GB"/>
        </w:rPr>
      </w:pPr>
      <w:r w:rsidRPr="00152926">
        <w:rPr>
          <w:noProof/>
          <w:lang w:val="en-GB" w:eastAsia="en-GB"/>
        </w:rPr>
        <w:drawing>
          <wp:anchor distT="0" distB="0" distL="114300" distR="114300" simplePos="0" relativeHeight="251689984" behindDoc="1" locked="0" layoutInCell="1" allowOverlap="1" wp14:anchorId="0B34A067" wp14:editId="7CFA40B8">
            <wp:simplePos x="0" y="0"/>
            <wp:positionH relativeFrom="page">
              <wp:posOffset>427990</wp:posOffset>
            </wp:positionH>
            <wp:positionV relativeFrom="paragraph">
              <wp:posOffset>-621030</wp:posOffset>
            </wp:positionV>
            <wp:extent cx="857250" cy="929005"/>
            <wp:effectExtent l="0" t="0" r="0" b="4445"/>
            <wp:wrapTight wrapText="bothSides">
              <wp:wrapPolygon edited="0">
                <wp:start x="0" y="0"/>
                <wp:lineTo x="0" y="21260"/>
                <wp:lineTo x="21120" y="21260"/>
                <wp:lineTo x="21120" y="0"/>
                <wp:lineTo x="0" y="0"/>
              </wp:wrapPolygon>
            </wp:wrapTight>
            <wp:docPr id="40" name="Picture 40" descr="https://mail.google.com/mail/?attid=0.1&amp;disp=emb&amp;view=att&amp;th=13022d2117adf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il.google.com/mail/?attid=0.1&amp;disp=emb&amp;view=att&amp;th=13022d2117adfc9b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52926">
        <w:rPr>
          <w:rFonts w:ascii="Arial" w:eastAsia="Calibri" w:hAnsi="Arial" w:cs="Arial"/>
          <w:b/>
          <w:sz w:val="60"/>
          <w:szCs w:val="36"/>
          <w:lang w:val="en-GB"/>
        </w:rPr>
        <w:t>Hassell</w:t>
      </w:r>
      <w:proofErr w:type="spellEnd"/>
      <w:r w:rsidRPr="00152926">
        <w:rPr>
          <w:rFonts w:ascii="Arial" w:eastAsia="Calibri" w:hAnsi="Arial" w:cs="Arial"/>
          <w:b/>
          <w:sz w:val="60"/>
          <w:szCs w:val="36"/>
          <w:lang w:val="en-GB"/>
        </w:rPr>
        <w:t xml:space="preserve"> Primary School</w:t>
      </w:r>
    </w:p>
    <w:p w:rsidR="00B422D4" w:rsidRPr="00152926" w:rsidRDefault="00B422D4" w:rsidP="00B422D4">
      <w:pPr>
        <w:spacing w:after="120" w:line="240" w:lineRule="auto"/>
        <w:outlineLvl w:val="0"/>
        <w:rPr>
          <w:rFonts w:ascii="Arial" w:eastAsia="Calibri" w:hAnsi="Arial" w:cs="Arial"/>
          <w:b/>
          <w:color w:val="4F81BD" w:themeColor="accent1"/>
          <w:sz w:val="60"/>
          <w:szCs w:val="36"/>
          <w:lang w:val="en-GB"/>
        </w:rPr>
      </w:pPr>
      <w:r w:rsidRPr="00152926">
        <w:rPr>
          <w:rFonts w:ascii="Arial" w:eastAsia="Calibri" w:hAnsi="Arial" w:cs="Arial"/>
          <w:b/>
          <w:color w:val="4F81BD" w:themeColor="accent1"/>
          <w:sz w:val="60"/>
          <w:szCs w:val="36"/>
          <w:lang w:val="en-GB"/>
        </w:rPr>
        <w:t>How to use our school’s Google Classroom</w:t>
      </w:r>
    </w:p>
    <w:p w:rsidR="00B422D4" w:rsidRPr="00B422D4" w:rsidRDefault="00B422D4" w:rsidP="00B422D4">
      <w:pPr>
        <w:spacing w:after="240" w:line="259" w:lineRule="auto"/>
        <w:rPr>
          <w:rFonts w:ascii="Arial" w:eastAsia="MS Mincho" w:hAnsi="Arial" w:cs="Times New Roman"/>
          <w:sz w:val="28"/>
          <w:szCs w:val="28"/>
        </w:rPr>
      </w:pPr>
      <w:r w:rsidRPr="00B422D4">
        <w:rPr>
          <w:rFonts w:ascii="Arial" w:eastAsia="MS Mincho" w:hAnsi="Arial" w:cs="Times New Roman"/>
          <w:sz w:val="28"/>
          <w:szCs w:val="28"/>
        </w:rPr>
        <w:t>Please help your child to follow these steps so they can continue to complete learning activities, hand them in, and get feedback from teachers while they can’t come into school.</w:t>
      </w:r>
    </w:p>
    <w:p w:rsidR="00B422D4" w:rsidRPr="00B422D4" w:rsidRDefault="00B422D4" w:rsidP="00B422D4">
      <w:pPr>
        <w:spacing w:after="120" w:line="240" w:lineRule="auto"/>
        <w:ind w:right="284"/>
        <w:rPr>
          <w:rFonts w:ascii="Arial" w:eastAsia="MS Mincho" w:hAnsi="Arial" w:cs="Times New Roman"/>
          <w:color w:val="12263F"/>
          <w:szCs w:val="24"/>
        </w:rPr>
      </w:pPr>
      <w:r>
        <w:rPr>
          <w:rFonts w:ascii="Arial" w:eastAsia="MS Mincho" w:hAnsi="Arial" w:cs="Times New Roman"/>
          <w:noProof/>
          <w:szCs w:val="24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64769</wp:posOffset>
                </wp:positionV>
                <wp:extent cx="6158865" cy="0"/>
                <wp:effectExtent l="0" t="0" r="13335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1F6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.95pt,5.1pt" to="48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" strokecolor="#ff1f64" strokeweight="1pt">
                <v:stroke joinstyle="miter"/>
                <o:lock v:ext="edit" shapetype="f"/>
              </v:line>
            </w:pict>
          </mc:Fallback>
        </mc:AlternateContent>
      </w:r>
    </w:p>
    <w:p w:rsidR="00B422D4" w:rsidRPr="00B422D4" w:rsidRDefault="00B422D4" w:rsidP="00B422D4">
      <w:pPr>
        <w:spacing w:after="120" w:line="240" w:lineRule="auto"/>
        <w:ind w:right="284"/>
        <w:rPr>
          <w:rFonts w:ascii="Arial" w:eastAsia="MS Mincho" w:hAnsi="Arial" w:cs="Times New Roman"/>
          <w:szCs w:val="24"/>
        </w:rPr>
      </w:pPr>
      <w:r w:rsidRPr="00B422D4">
        <w:rPr>
          <w:rFonts w:ascii="Arial" w:eastAsia="MS Mincho" w:hAnsi="Arial" w:cs="Times New Roman"/>
          <w:b/>
          <w:szCs w:val="24"/>
        </w:rPr>
        <w:t>Note:</w:t>
      </w:r>
      <w:r w:rsidRPr="00B422D4">
        <w:rPr>
          <w:rFonts w:ascii="Arial" w:eastAsia="MS Mincho" w:hAnsi="Arial" w:cs="Times New Roman"/>
          <w:szCs w:val="24"/>
        </w:rPr>
        <w:t xml:space="preserve"> your child will need their log-in details for their school G Suite for Education account to complete the steps below. If they can’t remember these log-in details, please email your child’s class teacher</w:t>
      </w:r>
    </w:p>
    <w:p w:rsidR="00B422D4" w:rsidRPr="00B422D4" w:rsidRDefault="00B422D4" w:rsidP="00B422D4">
      <w:pPr>
        <w:spacing w:before="360" w:after="120" w:line="259" w:lineRule="auto"/>
        <w:rPr>
          <w:rFonts w:ascii="Arial" w:eastAsia="MS Mincho" w:hAnsi="Arial" w:cs="Arial"/>
          <w:b/>
          <w:noProof/>
          <w:color w:val="12263F"/>
          <w:sz w:val="32"/>
          <w:szCs w:val="32"/>
        </w:rPr>
      </w:pPr>
      <w:r>
        <w:rPr>
          <w:rFonts w:ascii="Arial" w:eastAsia="MS Mincho" w:hAnsi="Arial" w:cs="Arial"/>
          <w:b/>
          <w:noProof/>
          <w:color w:val="12263F"/>
          <w:sz w:val="32"/>
          <w:szCs w:val="32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197484</wp:posOffset>
                </wp:positionV>
                <wp:extent cx="6158865" cy="0"/>
                <wp:effectExtent l="0" t="0" r="13335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1F6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.95pt,15.55pt" to="484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" strokecolor="#ff1f64" strokeweight="1pt">
                <v:stroke joinstyle="miter"/>
                <o:lock v:ext="edit" shapetype="f"/>
              </v:line>
            </w:pict>
          </mc:Fallback>
        </mc:AlternateContent>
      </w:r>
    </w:p>
    <w:p w:rsidR="00B422D4" w:rsidRPr="00B422D4" w:rsidRDefault="00B422D4" w:rsidP="00B422D4">
      <w:pPr>
        <w:spacing w:before="360" w:after="120" w:line="259" w:lineRule="auto"/>
        <w:rPr>
          <w:rFonts w:ascii="Arial" w:eastAsia="MS Mincho" w:hAnsi="Arial" w:cs="Arial"/>
          <w:b/>
          <w:noProof/>
          <w:color w:val="12263F"/>
          <w:sz w:val="32"/>
          <w:szCs w:val="32"/>
        </w:rPr>
      </w:pPr>
      <w:r w:rsidRPr="00B422D4">
        <w:rPr>
          <w:rFonts w:ascii="Arial" w:eastAsia="MS Mincho" w:hAnsi="Arial" w:cs="Arial"/>
          <w:b/>
          <w:noProof/>
          <w:color w:val="12263F"/>
          <w:sz w:val="32"/>
          <w:szCs w:val="32"/>
        </w:rPr>
        <w:t>Smartphones and tablets: download the free Google Classroom app</w:t>
      </w:r>
    </w:p>
    <w:tbl>
      <w:tblPr>
        <w:tblW w:w="0" w:type="auto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Look w:val="04A0" w:firstRow="1" w:lastRow="0" w:firstColumn="1" w:lastColumn="0" w:noHBand="0" w:noVBand="1"/>
      </w:tblPr>
      <w:tblGrid>
        <w:gridCol w:w="4568"/>
        <w:gridCol w:w="4567"/>
      </w:tblGrid>
      <w:tr w:rsidR="00B422D4" w:rsidRPr="00B422D4" w:rsidTr="00077490">
        <w:trPr>
          <w:cantSplit/>
          <w:tblHeader/>
        </w:trPr>
        <w:tc>
          <w:tcPr>
            <w:tcW w:w="4814" w:type="dxa"/>
            <w:tcBorders>
              <w:top w:val="single" w:sz="4" w:space="0" w:color="12263F"/>
              <w:left w:val="single" w:sz="4" w:space="0" w:color="12263F"/>
              <w:bottom w:val="single" w:sz="4" w:space="0" w:color="12263F"/>
              <w:right w:val="single" w:sz="4" w:space="0" w:color="F8F8F8"/>
            </w:tcBorders>
            <w:shd w:val="clear" w:color="auto" w:fill="12263F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:rsidR="00B422D4" w:rsidRPr="00B422D4" w:rsidRDefault="00B422D4" w:rsidP="00B422D4">
            <w:pPr>
              <w:spacing w:after="120" w:line="240" w:lineRule="auto"/>
              <w:ind w:right="284"/>
              <w:jc w:val="center"/>
              <w:rPr>
                <w:rFonts w:ascii="Arial" w:eastAsia="MS Mincho" w:hAnsi="Arial" w:cs="Times New Roman"/>
                <w:b/>
                <w:szCs w:val="24"/>
              </w:rPr>
            </w:pPr>
            <w:r w:rsidRPr="00B422D4">
              <w:rPr>
                <w:rFonts w:ascii="Arial" w:eastAsia="MS Mincho" w:hAnsi="Arial" w:cs="Times New Roman"/>
                <w:b/>
                <w:szCs w:val="24"/>
              </w:rPr>
              <w:t>Android devices</w:t>
            </w:r>
          </w:p>
        </w:tc>
        <w:tc>
          <w:tcPr>
            <w:tcW w:w="4814" w:type="dxa"/>
            <w:tcBorders>
              <w:top w:val="single" w:sz="4" w:space="0" w:color="12263F"/>
              <w:left w:val="single" w:sz="4" w:space="0" w:color="F8F8F8"/>
              <w:bottom w:val="single" w:sz="4" w:space="0" w:color="12263F"/>
              <w:right w:val="single" w:sz="4" w:space="0" w:color="12263F"/>
            </w:tcBorders>
            <w:shd w:val="clear" w:color="auto" w:fill="12263F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</w:tcPr>
          <w:p w:rsidR="00B422D4" w:rsidRPr="00B422D4" w:rsidRDefault="00B422D4" w:rsidP="00B422D4">
            <w:pPr>
              <w:spacing w:after="120" w:line="240" w:lineRule="auto"/>
              <w:ind w:right="284"/>
              <w:jc w:val="center"/>
              <w:rPr>
                <w:rFonts w:ascii="Arial" w:eastAsia="MS Mincho" w:hAnsi="Arial" w:cs="Times New Roman"/>
                <w:b/>
                <w:szCs w:val="24"/>
              </w:rPr>
            </w:pPr>
            <w:proofErr w:type="spellStart"/>
            <w:r w:rsidRPr="00B422D4">
              <w:rPr>
                <w:rFonts w:ascii="Arial" w:eastAsia="MS Mincho" w:hAnsi="Arial" w:cs="Times New Roman"/>
                <w:b/>
                <w:szCs w:val="24"/>
              </w:rPr>
              <w:t>iOS</w:t>
            </w:r>
            <w:proofErr w:type="spellEnd"/>
            <w:r w:rsidRPr="00B422D4">
              <w:rPr>
                <w:rFonts w:ascii="Arial" w:eastAsia="MS Mincho" w:hAnsi="Arial" w:cs="Times New Roman"/>
                <w:b/>
                <w:szCs w:val="24"/>
              </w:rPr>
              <w:t xml:space="preserve"> devices (iPhones, iPods, and </w:t>
            </w:r>
            <w:proofErr w:type="spellStart"/>
            <w:r w:rsidRPr="00B422D4">
              <w:rPr>
                <w:rFonts w:ascii="Arial" w:eastAsia="MS Mincho" w:hAnsi="Arial" w:cs="Times New Roman"/>
                <w:b/>
                <w:szCs w:val="24"/>
              </w:rPr>
              <w:t>iPads</w:t>
            </w:r>
            <w:proofErr w:type="spellEnd"/>
            <w:r w:rsidRPr="00B422D4">
              <w:rPr>
                <w:rFonts w:ascii="Arial" w:eastAsia="MS Mincho" w:hAnsi="Arial" w:cs="Times New Roman"/>
                <w:b/>
                <w:szCs w:val="24"/>
              </w:rPr>
              <w:t>)</w:t>
            </w:r>
          </w:p>
        </w:tc>
      </w:tr>
      <w:tr w:rsidR="00B422D4" w:rsidRPr="00B422D4" w:rsidTr="00077490">
        <w:tc>
          <w:tcPr>
            <w:tcW w:w="4814" w:type="dxa"/>
            <w:tcBorders>
              <w:top w:val="single" w:sz="4" w:space="0" w:color="B9B9B9"/>
              <w:left w:val="single" w:sz="4" w:space="0" w:color="B9B9B9"/>
              <w:bottom w:val="single" w:sz="4" w:space="0" w:color="B9B9B9"/>
              <w:right w:val="single" w:sz="4" w:space="0" w:color="B9B9B9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B422D4" w:rsidRPr="00B422D4" w:rsidRDefault="00B422D4" w:rsidP="00B422D4">
            <w:pPr>
              <w:spacing w:after="120" w:line="240" w:lineRule="auto"/>
              <w:ind w:left="340" w:right="284" w:hanging="170"/>
              <w:rPr>
                <w:rFonts w:ascii="Arial" w:eastAsia="MS Mincho" w:hAnsi="Arial" w:cs="Arial"/>
                <w:szCs w:val="20"/>
              </w:rPr>
            </w:pPr>
            <w:r w:rsidRPr="00B422D4">
              <w:rPr>
                <w:rFonts w:ascii="Arial" w:eastAsia="MS Mincho" w:hAnsi="Arial" w:cs="Arial"/>
                <w:szCs w:val="20"/>
              </w:rPr>
              <w:t>Open the Play Store app</w:t>
            </w:r>
          </w:p>
          <w:p w:rsidR="00B422D4" w:rsidRPr="00B422D4" w:rsidRDefault="00B422D4" w:rsidP="00B422D4">
            <w:pPr>
              <w:spacing w:after="120" w:line="240" w:lineRule="auto"/>
              <w:ind w:left="340" w:right="284" w:hanging="170"/>
              <w:rPr>
                <w:rFonts w:ascii="Arial" w:eastAsia="MS Mincho" w:hAnsi="Arial" w:cs="Arial"/>
                <w:szCs w:val="20"/>
              </w:rPr>
            </w:pPr>
            <w:r w:rsidRPr="00B422D4">
              <w:rPr>
                <w:rFonts w:ascii="Arial" w:eastAsia="MS Mincho" w:hAnsi="Arial" w:cs="Arial"/>
                <w:szCs w:val="20"/>
              </w:rPr>
              <w:t>Search for ‘Google Classroom’</w:t>
            </w:r>
          </w:p>
          <w:p w:rsidR="00B422D4" w:rsidRPr="00B422D4" w:rsidRDefault="00B422D4" w:rsidP="00B422D4">
            <w:pPr>
              <w:spacing w:after="120" w:line="240" w:lineRule="auto"/>
              <w:ind w:left="340" w:right="284" w:hanging="170"/>
              <w:rPr>
                <w:rFonts w:ascii="Arial" w:eastAsia="MS Mincho" w:hAnsi="Arial" w:cs="Arial"/>
                <w:szCs w:val="20"/>
              </w:rPr>
            </w:pPr>
            <w:r w:rsidRPr="00B422D4">
              <w:rPr>
                <w:rFonts w:ascii="Arial" w:eastAsia="MS Mincho" w:hAnsi="Arial" w:cs="Arial"/>
                <w:szCs w:val="20"/>
              </w:rPr>
              <w:t>Tap ‘Google Classroom’</w:t>
            </w:r>
          </w:p>
          <w:p w:rsidR="00B422D4" w:rsidRPr="00B422D4" w:rsidRDefault="00B422D4" w:rsidP="00B422D4">
            <w:pPr>
              <w:spacing w:after="120" w:line="240" w:lineRule="auto"/>
              <w:ind w:left="340" w:right="284" w:hanging="170"/>
              <w:rPr>
                <w:rFonts w:ascii="Arial" w:eastAsia="MS Mincho" w:hAnsi="Arial" w:cs="Arial"/>
                <w:szCs w:val="20"/>
              </w:rPr>
            </w:pPr>
            <w:r w:rsidRPr="00B422D4">
              <w:rPr>
                <w:rFonts w:ascii="Arial" w:eastAsia="MS Mincho" w:hAnsi="Arial" w:cs="Arial"/>
                <w:szCs w:val="20"/>
              </w:rPr>
              <w:t>Tap ‘Install’</w:t>
            </w:r>
          </w:p>
        </w:tc>
        <w:tc>
          <w:tcPr>
            <w:tcW w:w="4814" w:type="dxa"/>
            <w:tcBorders>
              <w:top w:val="single" w:sz="4" w:space="0" w:color="B9B9B9"/>
              <w:left w:val="single" w:sz="4" w:space="0" w:color="B9B9B9"/>
              <w:bottom w:val="single" w:sz="4" w:space="0" w:color="B9B9B9"/>
              <w:right w:val="single" w:sz="4" w:space="0" w:color="B9B9B9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:rsidR="00B422D4" w:rsidRPr="00B422D4" w:rsidRDefault="00B422D4" w:rsidP="00B422D4">
            <w:pPr>
              <w:spacing w:after="120" w:line="240" w:lineRule="auto"/>
              <w:ind w:left="340" w:right="284" w:hanging="170"/>
              <w:rPr>
                <w:rFonts w:ascii="Arial" w:eastAsia="MS Mincho" w:hAnsi="Arial" w:cs="Arial"/>
                <w:szCs w:val="20"/>
              </w:rPr>
            </w:pPr>
            <w:r w:rsidRPr="00B422D4">
              <w:rPr>
                <w:rFonts w:ascii="Arial" w:eastAsia="MS Mincho" w:hAnsi="Arial" w:cs="Arial"/>
                <w:szCs w:val="20"/>
              </w:rPr>
              <w:t>Open the App Store app</w:t>
            </w:r>
          </w:p>
          <w:p w:rsidR="00B422D4" w:rsidRPr="00B422D4" w:rsidRDefault="00B422D4" w:rsidP="00B422D4">
            <w:pPr>
              <w:spacing w:after="120" w:line="240" w:lineRule="auto"/>
              <w:ind w:left="340" w:right="284" w:hanging="170"/>
              <w:rPr>
                <w:rFonts w:ascii="Arial" w:eastAsia="MS Mincho" w:hAnsi="Arial" w:cs="Arial"/>
                <w:szCs w:val="20"/>
              </w:rPr>
            </w:pPr>
            <w:r w:rsidRPr="00B422D4">
              <w:rPr>
                <w:rFonts w:ascii="Arial" w:eastAsia="MS Mincho" w:hAnsi="Arial" w:cs="Arial"/>
                <w:szCs w:val="20"/>
              </w:rPr>
              <w:t>Search for ‘Google Classroom’</w:t>
            </w:r>
          </w:p>
          <w:p w:rsidR="00B422D4" w:rsidRPr="00B422D4" w:rsidRDefault="00B422D4" w:rsidP="00B422D4">
            <w:pPr>
              <w:spacing w:after="120" w:line="240" w:lineRule="auto"/>
              <w:ind w:left="340" w:right="284" w:hanging="170"/>
              <w:rPr>
                <w:rFonts w:ascii="Arial" w:eastAsia="MS Mincho" w:hAnsi="Arial" w:cs="Arial"/>
                <w:szCs w:val="20"/>
              </w:rPr>
            </w:pPr>
            <w:r w:rsidRPr="00B422D4">
              <w:rPr>
                <w:rFonts w:ascii="Arial" w:eastAsia="MS Mincho" w:hAnsi="Arial" w:cs="Arial"/>
                <w:szCs w:val="20"/>
              </w:rPr>
              <w:t>Tap ‘Google Classroom’</w:t>
            </w:r>
          </w:p>
          <w:p w:rsidR="00B422D4" w:rsidRPr="00B422D4" w:rsidRDefault="00B422D4" w:rsidP="00B422D4">
            <w:pPr>
              <w:spacing w:after="120" w:line="240" w:lineRule="auto"/>
              <w:ind w:left="340" w:right="284" w:hanging="170"/>
              <w:rPr>
                <w:rFonts w:ascii="Arial" w:eastAsia="MS Mincho" w:hAnsi="Arial" w:cs="Arial"/>
                <w:szCs w:val="20"/>
              </w:rPr>
            </w:pPr>
            <w:r w:rsidRPr="00B422D4">
              <w:rPr>
                <w:rFonts w:ascii="Arial" w:eastAsia="MS Mincho" w:hAnsi="Arial" w:cs="Arial"/>
                <w:szCs w:val="20"/>
              </w:rPr>
              <w:t>Tap ‘Get’</w:t>
            </w:r>
          </w:p>
        </w:tc>
      </w:tr>
    </w:tbl>
    <w:p w:rsidR="00B422D4" w:rsidRDefault="00B422D4"/>
    <w:p w:rsidR="00B422D4" w:rsidRDefault="00B422D4" w:rsidP="00B422D4">
      <w:pPr>
        <w:pStyle w:val="3Bulletedcopypink"/>
        <w:numPr>
          <w:ilvl w:val="0"/>
          <w:numId w:val="0"/>
        </w:numPr>
      </w:pPr>
      <w:r>
        <w:t xml:space="preserve">Once the app has downloaded, open it. </w:t>
      </w:r>
    </w:p>
    <w:p w:rsidR="00B422D4" w:rsidRDefault="00B422D4" w:rsidP="00B422D4">
      <w:pPr>
        <w:pStyle w:val="3Bulletedcopypink"/>
        <w:numPr>
          <w:ilvl w:val="0"/>
          <w:numId w:val="0"/>
        </w:numPr>
      </w:pPr>
      <w:r>
        <w:t>Then, your child needs to:</w:t>
      </w:r>
    </w:p>
    <w:p w:rsidR="00B422D4" w:rsidRDefault="00B422D4" w:rsidP="00B422D4">
      <w:pPr>
        <w:pStyle w:val="3Bulletedcopypink"/>
        <w:tabs>
          <w:tab w:val="clear" w:pos="360"/>
        </w:tabs>
        <w:ind w:left="340" w:hanging="170"/>
      </w:pPr>
      <w:r>
        <w:t>Log in to their G Suite for Education account</w:t>
      </w:r>
    </w:p>
    <w:p w:rsidR="00B422D4" w:rsidRPr="00F824F1" w:rsidRDefault="00B422D4" w:rsidP="00B422D4">
      <w:pPr>
        <w:pStyle w:val="3Bulletedcopypink"/>
        <w:tabs>
          <w:tab w:val="clear" w:pos="360"/>
        </w:tabs>
        <w:ind w:left="340" w:hanging="170"/>
      </w:pPr>
      <w:r w:rsidRPr="00F824F1">
        <w:t>Tap the '+' icon (in the top-right corner), then 'Join class'</w:t>
      </w:r>
    </w:p>
    <w:p w:rsidR="00B422D4" w:rsidRPr="00F824F1" w:rsidRDefault="00B422D4" w:rsidP="00B422D4">
      <w:pPr>
        <w:pStyle w:val="3Bulletedcopypink"/>
        <w:tabs>
          <w:tab w:val="clear" w:pos="360"/>
        </w:tabs>
        <w:ind w:left="340" w:hanging="170"/>
      </w:pPr>
      <w:r w:rsidRPr="00F824F1">
        <w:t xml:space="preserve">Enter the class code that </w:t>
      </w:r>
      <w:r>
        <w:t>their teacher has provided,</w:t>
      </w:r>
      <w:r w:rsidRPr="00F824F1">
        <w:t xml:space="preserve"> then tap ‘Join’</w:t>
      </w:r>
    </w:p>
    <w:p w:rsidR="00B422D4" w:rsidRDefault="00B422D4" w:rsidP="00B422D4">
      <w:pPr>
        <w:pStyle w:val="3Bulletedcopypink"/>
        <w:numPr>
          <w:ilvl w:val="0"/>
          <w:numId w:val="0"/>
        </w:numPr>
      </w:pPr>
      <w:r>
        <w:rPr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152399</wp:posOffset>
                </wp:positionV>
                <wp:extent cx="6158865" cy="0"/>
                <wp:effectExtent l="0" t="0" r="1333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1F6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y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.15pt,12pt" to="484.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" strokecolor="#ff1f64" strokeweight="1pt">
                <v:stroke joinstyle="miter"/>
                <o:lock v:ext="edit" shapetype="f"/>
              </v:line>
            </w:pict>
          </mc:Fallback>
        </mc:AlternateContent>
      </w:r>
    </w:p>
    <w:p w:rsidR="00B422D4" w:rsidRDefault="00B422D4" w:rsidP="00B422D4">
      <w:pPr>
        <w:pStyle w:val="2Subheadblue"/>
      </w:pPr>
      <w:r>
        <w:t>Computers and laptops: log in to Google Classroom</w:t>
      </w:r>
    </w:p>
    <w:p w:rsidR="00B422D4" w:rsidRPr="00551D30" w:rsidRDefault="00B422D4" w:rsidP="00B422D4">
      <w:pPr>
        <w:pStyle w:val="1bodycopy"/>
      </w:pPr>
      <w:r>
        <w:t>Your child needs to:</w:t>
      </w:r>
    </w:p>
    <w:p w:rsidR="00B422D4" w:rsidRDefault="00B422D4" w:rsidP="00B422D4">
      <w:pPr>
        <w:pStyle w:val="3Bulletedcopypink"/>
        <w:tabs>
          <w:tab w:val="clear" w:pos="360"/>
        </w:tabs>
        <w:ind w:left="340" w:hanging="170"/>
      </w:pPr>
      <w:r>
        <w:t xml:space="preserve">Go to </w:t>
      </w:r>
      <w:hyperlink r:id="rId8" w:history="1">
        <w:r w:rsidRPr="003B2674">
          <w:rPr>
            <w:rStyle w:val="Hyperlink"/>
          </w:rPr>
          <w:t>www.classroom.google.com</w:t>
        </w:r>
      </w:hyperlink>
    </w:p>
    <w:p w:rsidR="00B422D4" w:rsidRDefault="00B422D4" w:rsidP="00B422D4">
      <w:pPr>
        <w:pStyle w:val="3Bulletedcopypink"/>
        <w:tabs>
          <w:tab w:val="clear" w:pos="360"/>
        </w:tabs>
        <w:ind w:left="340" w:hanging="170"/>
      </w:pPr>
      <w:r>
        <w:t xml:space="preserve">Log in to their G Suite for Education account. This uses the </w:t>
      </w:r>
      <w:proofErr w:type="spellStart"/>
      <w:r>
        <w:t>gmail</w:t>
      </w:r>
      <w:proofErr w:type="spellEnd"/>
      <w:r>
        <w:t xml:space="preserve"> address sent home.</w:t>
      </w:r>
    </w:p>
    <w:p w:rsidR="00B422D4" w:rsidRDefault="00B422D4" w:rsidP="00B422D4">
      <w:pPr>
        <w:pStyle w:val="3Bulletedcopypink"/>
        <w:tabs>
          <w:tab w:val="clear" w:pos="360"/>
        </w:tabs>
        <w:ind w:left="340" w:hanging="170"/>
      </w:pPr>
      <w:r>
        <w:lastRenderedPageBreak/>
        <w:t>Click the '+' icon (in the top-right corner), then 'Join class'</w:t>
      </w:r>
    </w:p>
    <w:p w:rsidR="00B422D4" w:rsidRDefault="00B422D4" w:rsidP="00B422D4">
      <w:pPr>
        <w:pStyle w:val="3Bulletedcopypink"/>
        <w:tabs>
          <w:tab w:val="clear" w:pos="360"/>
        </w:tabs>
        <w:ind w:left="340" w:hanging="170"/>
      </w:pPr>
      <w:r>
        <w:t>Enter the class code that the teacher provided, and click ‘Join</w:t>
      </w:r>
    </w:p>
    <w:p w:rsidR="00B422D4" w:rsidRDefault="00B422D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-619125</wp:posOffset>
                </wp:positionV>
                <wp:extent cx="1419225" cy="13620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 xml:space="preserve">When you have logged in click on the dots and then on </w:t>
                            </w:r>
                            <w:proofErr w:type="spellStart"/>
                            <w:r>
                              <w:t>google</w:t>
                            </w:r>
                            <w:proofErr w:type="spellEnd"/>
                            <w:r>
                              <w:t xml:space="preserve">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81pt;margin-top:-48.75pt;width:111.75pt;height:10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" fillcolor="white [3201]" strokeweight=".5pt">
                <v:textbox>
                  <w:txbxContent>
                    <w:p w:rsidR="000716ED" w:rsidRDefault="000716ED">
                      <w:r>
                        <w:t xml:space="preserve">When you have logged in click on the dots and then on </w:t>
                      </w:r>
                      <w:proofErr w:type="spellStart"/>
                      <w:r>
                        <w:t>google</w:t>
                      </w:r>
                      <w:proofErr w:type="spellEnd"/>
                      <w:r>
                        <w:t xml:space="preserve"> classroom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-752475</wp:posOffset>
                </wp:positionV>
                <wp:extent cx="1609725" cy="12668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>Where it says sign in at the top right, click then enter your child’s school email address and password to log in</w:t>
                            </w:r>
                          </w:p>
                          <w:p w:rsidR="000716ED" w:rsidRDefault="00071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37.75pt;margin-top:-59.25pt;width:126.75pt;height:99.7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" fillcolor="white [3201]" strokeweight=".5pt">
                <v:textbox>
                  <w:txbxContent>
                    <w:p w:rsidR="000716ED" w:rsidRDefault="000716ED">
                      <w:r>
                        <w:t>Where it says sign in at the top right, click then enter your child’s school email address and password to log in</w:t>
                      </w:r>
                    </w:p>
                    <w:p w:rsidR="000716ED" w:rsidRDefault="000716ED"/>
                  </w:txbxContent>
                </v:textbox>
              </v:shape>
            </w:pict>
          </mc:Fallback>
        </mc:AlternateContent>
      </w:r>
    </w:p>
    <w:p w:rsidR="00B422D4" w:rsidRDefault="00B422D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67309</wp:posOffset>
                </wp:positionV>
                <wp:extent cx="1352550" cy="1190625"/>
                <wp:effectExtent l="38100" t="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39pt;margin-top:5.3pt;width:106.5pt;height:93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3D3B658" wp14:editId="5F855D59">
            <wp:extent cx="5438700" cy="3057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3817" cy="306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2D4" w:rsidRDefault="00B422D4"/>
    <w:p w:rsidR="00B422D4" w:rsidRDefault="00B422D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1325245</wp:posOffset>
                </wp:positionV>
                <wp:extent cx="1047750" cy="14478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>Enter code here.</w:t>
                            </w:r>
                          </w:p>
                          <w:p w:rsidR="000716ED" w:rsidRDefault="000716ED">
                            <w:r>
                              <w:t>This will take you to your child’s class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28.25pt;margin-top:104.35pt;width:82.5pt;height:11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" fillcolor="white [3201]" strokeweight=".5pt">
                <v:textbox>
                  <w:txbxContent>
                    <w:p w:rsidR="000716ED" w:rsidRDefault="000716ED">
                      <w:r>
                        <w:t>Enter code here.</w:t>
                      </w:r>
                    </w:p>
                    <w:p w:rsidR="000716ED" w:rsidRDefault="000716ED">
                      <w:r>
                        <w:t>This will take you to your child’s class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1696720</wp:posOffset>
                </wp:positionV>
                <wp:extent cx="2667000" cy="38100"/>
                <wp:effectExtent l="38100" t="57150" r="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0" cy="38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216.75pt;margin-top:133.6pt;width:210pt;height:3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" strokecolor="black [3213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3B5A475" wp14:editId="4D1B5DC2">
            <wp:extent cx="5421756" cy="30480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5185" cy="305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2D4" w:rsidRDefault="00B422D4"/>
    <w:p w:rsidR="00B422D4" w:rsidRDefault="007C6DBB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1562100</wp:posOffset>
                </wp:positionV>
                <wp:extent cx="600075" cy="2105025"/>
                <wp:effectExtent l="0" t="38100" r="6667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2105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79.5pt;margin-top:123pt;width:47.25pt;height:165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133350</wp:posOffset>
                </wp:positionV>
                <wp:extent cx="1771650" cy="704850"/>
                <wp:effectExtent l="38100" t="0" r="1905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704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219pt;margin-top:10.5pt;width:139.5pt;height:55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47625</wp:posOffset>
                </wp:positionV>
                <wp:extent cx="342900" cy="714375"/>
                <wp:effectExtent l="38100" t="0" r="19050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714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177.75pt;margin-top:3.75pt;width:27pt;height:56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-600075</wp:posOffset>
                </wp:positionV>
                <wp:extent cx="1752600" cy="8001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>This is where your child can access their class work and hand things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313.5pt;margin-top:-47.25pt;width:138pt;height:6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" fillcolor="white [3201]" strokeweight=".5pt">
                <v:textbox>
                  <w:txbxContent>
                    <w:p w:rsidR="000716ED" w:rsidRDefault="000716ED">
                      <w:r>
                        <w:t>This is where your child can access their class work and hand things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-600075</wp:posOffset>
                </wp:positionV>
                <wp:extent cx="1685925" cy="7334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>This is the stream where messages from your class teacher will be displayed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53.75pt;margin-top:-47.25pt;width:132.75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" fillcolor="white [3201]" strokeweight=".5pt">
                <v:textbox>
                  <w:txbxContent>
                    <w:p w:rsidR="000716ED" w:rsidRDefault="000716ED">
                      <w:r>
                        <w:t>This is the stream where messages from your class teacher will be displayed</w:t>
                      </w:r>
                    </w:p>
                  </w:txbxContent>
                </v:textbox>
              </v:shape>
            </w:pict>
          </mc:Fallback>
        </mc:AlternateContent>
      </w:r>
      <w:r w:rsidR="00B422D4">
        <w:t xml:space="preserve">A screen like this will come </w:t>
      </w:r>
      <w:proofErr w:type="gramStart"/>
      <w:r w:rsidR="00B422D4">
        <w:t>up</w:t>
      </w:r>
      <w:r w:rsidR="00B422D4" w:rsidRPr="00B422D4">
        <w:rPr>
          <w:noProof/>
          <w:lang w:val="en-GB" w:eastAsia="en-GB"/>
        </w:rPr>
        <w:t xml:space="preserve"> </w:t>
      </w:r>
      <w:proofErr w:type="gramEnd"/>
      <w:r w:rsidR="00B422D4">
        <w:rPr>
          <w:noProof/>
          <w:lang w:val="en-GB" w:eastAsia="en-GB"/>
        </w:rPr>
        <w:drawing>
          <wp:inline distT="0" distB="0" distL="0" distR="0" wp14:anchorId="7A105D2C" wp14:editId="27194DA3">
            <wp:extent cx="5732145" cy="3222494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2D4">
        <w:t>:</w:t>
      </w:r>
    </w:p>
    <w:p w:rsidR="007C6DBB" w:rsidRDefault="007C6DB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-95251</wp:posOffset>
                </wp:positionH>
                <wp:positionV relativeFrom="paragraph">
                  <wp:posOffset>1905</wp:posOffset>
                </wp:positionV>
                <wp:extent cx="3514725" cy="11620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 xml:space="preserve">A </w:t>
                            </w:r>
                            <w:proofErr w:type="spellStart"/>
                            <w:r>
                              <w:t>google</w:t>
                            </w:r>
                            <w:proofErr w:type="spellEnd"/>
                            <w:r>
                              <w:t xml:space="preserve"> meet link allows your child to click on it and join a class video call each day. This will be at a set time and is controlled by the teacher. Children will be able to see each other as well.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7.5pt;margin-top:.15pt;width:276.7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" fillcolor="white [3201]" strokeweight=".5pt">
                <v:textbox>
                  <w:txbxContent>
                    <w:p w:rsidR="000716ED" w:rsidRDefault="000716ED">
                      <w:r>
                        <w:t xml:space="preserve">A </w:t>
                      </w:r>
                      <w:proofErr w:type="spellStart"/>
                      <w:r>
                        <w:t>google</w:t>
                      </w:r>
                      <w:proofErr w:type="spellEnd"/>
                      <w:r>
                        <w:t xml:space="preserve"> meet link allows your child to click on it and join a class video call each day. This will be at a set time and is controlled by the teacher. Children will be able to see each other as well. </w:t>
                      </w:r>
                    </w:p>
                  </w:txbxContent>
                </v:textbox>
              </v:shape>
            </w:pict>
          </mc:Fallback>
        </mc:AlternateContent>
      </w:r>
    </w:p>
    <w:p w:rsidR="007C6DBB" w:rsidRPr="007C6DBB" w:rsidRDefault="007C6DBB" w:rsidP="007C6DBB"/>
    <w:p w:rsidR="007C6DBB" w:rsidRDefault="007C6DBB" w:rsidP="007C6DBB"/>
    <w:p w:rsidR="00B422D4" w:rsidRDefault="007C6DBB" w:rsidP="007C6DBB">
      <w:pPr>
        <w:tabs>
          <w:tab w:val="left" w:pos="5880"/>
        </w:tabs>
      </w:pPr>
      <w:r>
        <w:tab/>
      </w:r>
    </w:p>
    <w:p w:rsidR="007C6DBB" w:rsidRDefault="007C6DBB" w:rsidP="007C6DBB">
      <w:pPr>
        <w:tabs>
          <w:tab w:val="left" w:pos="5880"/>
        </w:tabs>
      </w:pPr>
    </w:p>
    <w:p w:rsidR="007C6DBB" w:rsidRPr="007C6DBB" w:rsidRDefault="007C6DBB" w:rsidP="007C6DBB">
      <w:pPr>
        <w:spacing w:before="360" w:after="120" w:line="259" w:lineRule="auto"/>
        <w:rPr>
          <w:rFonts w:ascii="Arial" w:eastAsia="MS Mincho" w:hAnsi="Arial" w:cs="Arial"/>
          <w:b/>
          <w:color w:val="12263F"/>
          <w:sz w:val="32"/>
          <w:szCs w:val="32"/>
        </w:rPr>
      </w:pPr>
      <w:r w:rsidRPr="007C6DBB">
        <w:rPr>
          <w:rFonts w:ascii="Arial" w:eastAsia="MS Mincho" w:hAnsi="Arial" w:cs="Arial"/>
          <w:b/>
          <w:color w:val="12263F"/>
          <w:sz w:val="32"/>
          <w:szCs w:val="32"/>
        </w:rPr>
        <w:t>How to get and hand in work (computers and laptops)</w:t>
      </w:r>
    </w:p>
    <w:p w:rsidR="007C6DBB" w:rsidRPr="007C6DBB" w:rsidRDefault="007C6DBB" w:rsidP="007C6DBB">
      <w:pPr>
        <w:spacing w:after="120" w:line="240" w:lineRule="auto"/>
        <w:ind w:right="284"/>
        <w:rPr>
          <w:rFonts w:ascii="Arial" w:eastAsia="MS Mincho" w:hAnsi="Arial" w:cs="Times New Roman"/>
          <w:szCs w:val="24"/>
        </w:rPr>
      </w:pPr>
      <w:r w:rsidRPr="007C6DBB">
        <w:rPr>
          <w:rFonts w:ascii="Arial" w:eastAsia="MS Mincho" w:hAnsi="Arial" w:cs="Times New Roman"/>
          <w:szCs w:val="24"/>
        </w:rPr>
        <w:t>Your child needs to:</w:t>
      </w:r>
    </w:p>
    <w:p w:rsidR="007C6DBB" w:rsidRPr="007C6DBB" w:rsidRDefault="007C6DBB" w:rsidP="007C6DBB">
      <w:pPr>
        <w:spacing w:after="120" w:line="240" w:lineRule="auto"/>
        <w:ind w:left="340" w:right="284" w:hanging="170"/>
        <w:rPr>
          <w:rFonts w:ascii="Arial" w:eastAsia="MS Mincho" w:hAnsi="Arial" w:cs="Arial"/>
          <w:szCs w:val="20"/>
        </w:rPr>
      </w:pPr>
      <w:r w:rsidRPr="007C6DBB">
        <w:rPr>
          <w:rFonts w:ascii="Arial" w:eastAsia="MS Mincho" w:hAnsi="Arial" w:cs="Arial"/>
          <w:szCs w:val="20"/>
        </w:rPr>
        <w:t>Go to Google Classroom (see link above)</w:t>
      </w:r>
    </w:p>
    <w:p w:rsidR="007C6DBB" w:rsidRPr="007C6DBB" w:rsidRDefault="007C6DBB" w:rsidP="007C6DBB">
      <w:pPr>
        <w:spacing w:after="120" w:line="240" w:lineRule="auto"/>
        <w:ind w:left="340" w:right="284" w:hanging="170"/>
        <w:rPr>
          <w:rFonts w:ascii="Arial" w:eastAsia="MS Mincho" w:hAnsi="Arial" w:cs="Arial"/>
          <w:szCs w:val="20"/>
        </w:rPr>
      </w:pPr>
      <w:r w:rsidRPr="007C6DBB">
        <w:rPr>
          <w:rFonts w:ascii="Arial" w:eastAsia="MS Mincho" w:hAnsi="Arial" w:cs="Arial"/>
          <w:szCs w:val="20"/>
        </w:rPr>
        <w:t>Click ‘Classwork’</w:t>
      </w:r>
    </w:p>
    <w:p w:rsidR="007C6DBB" w:rsidRPr="007C6DBB" w:rsidRDefault="007C6DBB" w:rsidP="007C6DBB">
      <w:pPr>
        <w:spacing w:after="120" w:line="240" w:lineRule="auto"/>
        <w:ind w:left="340" w:right="284" w:hanging="170"/>
        <w:rPr>
          <w:rFonts w:ascii="Arial" w:eastAsia="MS Mincho" w:hAnsi="Arial" w:cs="Arial"/>
          <w:szCs w:val="20"/>
        </w:rPr>
      </w:pPr>
      <w:r w:rsidRPr="007C6DBB">
        <w:rPr>
          <w:rFonts w:ascii="Arial" w:eastAsia="MS Mincho" w:hAnsi="Arial" w:cs="Arial"/>
          <w:szCs w:val="20"/>
        </w:rPr>
        <w:t>Click on an assignment, then ‘View assignment’</w:t>
      </w:r>
    </w:p>
    <w:p w:rsidR="007C6DBB" w:rsidRPr="007C6DBB" w:rsidRDefault="007C6DBB" w:rsidP="007C6DBB">
      <w:pPr>
        <w:spacing w:after="120" w:line="240" w:lineRule="auto"/>
        <w:ind w:left="340" w:right="284" w:hanging="170"/>
        <w:rPr>
          <w:rFonts w:ascii="Arial" w:eastAsia="MS Mincho" w:hAnsi="Arial" w:cs="Arial"/>
          <w:szCs w:val="20"/>
        </w:rPr>
      </w:pPr>
      <w:r w:rsidRPr="007C6DBB">
        <w:rPr>
          <w:rFonts w:ascii="Arial" w:eastAsia="MS Mincho" w:hAnsi="Arial" w:cs="Arial"/>
          <w:szCs w:val="20"/>
        </w:rPr>
        <w:t>On the right-hand side of the page, click ‘Add or create’. Follow their teacher’s instructions on how to complete their work</w:t>
      </w:r>
    </w:p>
    <w:p w:rsidR="007C6DBB" w:rsidRPr="007C6DBB" w:rsidRDefault="007C6DBB" w:rsidP="007C6DBB">
      <w:pPr>
        <w:spacing w:after="120" w:line="240" w:lineRule="auto"/>
        <w:ind w:left="340" w:right="284" w:hanging="170"/>
        <w:rPr>
          <w:rFonts w:ascii="Arial" w:eastAsia="MS Mincho" w:hAnsi="Arial" w:cs="Arial"/>
          <w:szCs w:val="20"/>
        </w:rPr>
      </w:pPr>
      <w:r w:rsidRPr="007C6DBB">
        <w:rPr>
          <w:rFonts w:ascii="Arial" w:eastAsia="MS Mincho" w:hAnsi="Arial" w:cs="Arial"/>
          <w:szCs w:val="20"/>
        </w:rPr>
        <w:t>Once they’ve finished, click ‘Hand in’, then ‘Hand in’ again to confirm</w:t>
      </w:r>
    </w:p>
    <w:p w:rsidR="007C6DBB" w:rsidRPr="007C6DBB" w:rsidRDefault="007C6DBB" w:rsidP="007C6DBB">
      <w:pPr>
        <w:spacing w:after="120" w:line="240" w:lineRule="auto"/>
        <w:ind w:right="284"/>
        <w:rPr>
          <w:rFonts w:ascii="Arial" w:eastAsia="MS Mincho" w:hAnsi="Arial" w:cs="Times New Roman"/>
          <w:szCs w:val="24"/>
        </w:rPr>
      </w:pPr>
      <w:r w:rsidRPr="007C6DBB">
        <w:rPr>
          <w:rFonts w:ascii="Arial" w:eastAsia="MS Mincho" w:hAnsi="Arial" w:cs="Times New Roman"/>
          <w:b/>
          <w:szCs w:val="24"/>
        </w:rPr>
        <w:t>Made a mistake?</w:t>
      </w:r>
      <w:r w:rsidRPr="007C6DBB">
        <w:rPr>
          <w:rFonts w:ascii="Arial" w:eastAsia="MS Mincho" w:hAnsi="Arial" w:cs="Times New Roman"/>
          <w:szCs w:val="24"/>
        </w:rPr>
        <w:t xml:space="preserve"> Click ‘</w:t>
      </w:r>
      <w:proofErr w:type="spellStart"/>
      <w:r w:rsidRPr="007C6DBB">
        <w:rPr>
          <w:rFonts w:ascii="Arial" w:eastAsia="MS Mincho" w:hAnsi="Arial" w:cs="Times New Roman"/>
          <w:szCs w:val="24"/>
        </w:rPr>
        <w:t>Unsubmit</w:t>
      </w:r>
      <w:proofErr w:type="spellEnd"/>
      <w:r w:rsidRPr="007C6DBB">
        <w:rPr>
          <w:rFonts w:ascii="Arial" w:eastAsia="MS Mincho" w:hAnsi="Arial" w:cs="Times New Roman"/>
          <w:szCs w:val="24"/>
        </w:rPr>
        <w:t>’ to return the work, and follow the last two steps to resubmit it.</w:t>
      </w:r>
    </w:p>
    <w:p w:rsidR="007C6DBB" w:rsidRPr="007C6DBB" w:rsidRDefault="007C6DBB" w:rsidP="007C6DBB">
      <w:pPr>
        <w:spacing w:after="120" w:line="240" w:lineRule="auto"/>
        <w:ind w:left="360" w:right="284"/>
        <w:rPr>
          <w:rFonts w:ascii="Arial" w:eastAsia="MS Mincho" w:hAnsi="Arial" w:cs="Times New Roman"/>
          <w:szCs w:val="24"/>
        </w:rPr>
      </w:pPr>
      <w:r>
        <w:rPr>
          <w:rFonts w:ascii="Arial" w:eastAsia="MS Mincho" w:hAnsi="Arial" w:cs="Times New Roman"/>
          <w:noProof/>
          <w:szCs w:val="24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7564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155574</wp:posOffset>
                </wp:positionV>
                <wp:extent cx="6158865" cy="0"/>
                <wp:effectExtent l="0" t="0" r="13335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1F6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y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.1pt,12.25pt" to="487.0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" strokecolor="#ff1f64" strokeweight="1pt">
                <v:stroke joinstyle="miter"/>
                <o:lock v:ext="edit" shapetype="f"/>
              </v:line>
            </w:pict>
          </mc:Fallback>
        </mc:AlternateContent>
      </w:r>
    </w:p>
    <w:p w:rsidR="007C6DBB" w:rsidRPr="007C6DBB" w:rsidRDefault="007C6DBB" w:rsidP="007C6DBB">
      <w:pPr>
        <w:spacing w:before="360" w:after="120" w:line="259" w:lineRule="auto"/>
        <w:rPr>
          <w:rFonts w:ascii="Arial" w:eastAsia="MS Mincho" w:hAnsi="Arial" w:cs="Arial"/>
          <w:b/>
          <w:color w:val="12263F"/>
          <w:sz w:val="32"/>
          <w:szCs w:val="32"/>
        </w:rPr>
      </w:pPr>
      <w:r w:rsidRPr="007C6DBB">
        <w:rPr>
          <w:rFonts w:ascii="Arial" w:eastAsia="MS Mincho" w:hAnsi="Arial" w:cs="Arial"/>
          <w:b/>
          <w:color w:val="12263F"/>
          <w:sz w:val="32"/>
          <w:szCs w:val="32"/>
        </w:rPr>
        <w:t xml:space="preserve">How to hand in work (mobile devices – Android or </w:t>
      </w:r>
      <w:proofErr w:type="spellStart"/>
      <w:r w:rsidRPr="007C6DBB">
        <w:rPr>
          <w:rFonts w:ascii="Arial" w:eastAsia="MS Mincho" w:hAnsi="Arial" w:cs="Arial"/>
          <w:b/>
          <w:color w:val="12263F"/>
          <w:sz w:val="32"/>
          <w:szCs w:val="32"/>
        </w:rPr>
        <w:t>iOS</w:t>
      </w:r>
      <w:proofErr w:type="spellEnd"/>
      <w:r w:rsidRPr="007C6DBB">
        <w:rPr>
          <w:rFonts w:ascii="Arial" w:eastAsia="MS Mincho" w:hAnsi="Arial" w:cs="Arial"/>
          <w:b/>
          <w:color w:val="12263F"/>
          <w:sz w:val="32"/>
          <w:szCs w:val="32"/>
        </w:rPr>
        <w:t>)</w:t>
      </w:r>
    </w:p>
    <w:p w:rsidR="007C6DBB" w:rsidRPr="007C6DBB" w:rsidRDefault="007C6DBB" w:rsidP="007C6DBB">
      <w:pPr>
        <w:spacing w:after="120" w:line="240" w:lineRule="auto"/>
        <w:ind w:right="284"/>
        <w:rPr>
          <w:rFonts w:ascii="Arial" w:eastAsia="MS Mincho" w:hAnsi="Arial" w:cs="Times New Roman"/>
          <w:szCs w:val="24"/>
        </w:rPr>
      </w:pPr>
      <w:r w:rsidRPr="007C6DBB">
        <w:rPr>
          <w:rFonts w:ascii="Arial" w:eastAsia="MS Mincho" w:hAnsi="Arial" w:cs="Times New Roman"/>
          <w:szCs w:val="24"/>
        </w:rPr>
        <w:t>Your child needs to:</w:t>
      </w:r>
    </w:p>
    <w:p w:rsidR="007C6DBB" w:rsidRPr="007C6DBB" w:rsidRDefault="007C6DBB" w:rsidP="007C6DBB">
      <w:pPr>
        <w:spacing w:after="120" w:line="240" w:lineRule="auto"/>
        <w:ind w:left="340" w:right="284" w:hanging="170"/>
        <w:rPr>
          <w:rFonts w:ascii="Arial" w:eastAsia="MS Mincho" w:hAnsi="Arial" w:cs="Arial"/>
          <w:szCs w:val="20"/>
        </w:rPr>
      </w:pPr>
      <w:r w:rsidRPr="007C6DBB">
        <w:rPr>
          <w:rFonts w:ascii="Arial" w:eastAsia="MS Mincho" w:hAnsi="Arial" w:cs="Arial"/>
          <w:szCs w:val="20"/>
        </w:rPr>
        <w:lastRenderedPageBreak/>
        <w:t>Open the Google Classroom app</w:t>
      </w:r>
    </w:p>
    <w:p w:rsidR="007C6DBB" w:rsidRPr="007C6DBB" w:rsidRDefault="007C6DBB" w:rsidP="007C6DBB">
      <w:pPr>
        <w:spacing w:after="120" w:line="240" w:lineRule="auto"/>
        <w:ind w:left="340" w:right="284" w:hanging="170"/>
        <w:rPr>
          <w:rFonts w:ascii="Arial" w:eastAsia="MS Mincho" w:hAnsi="Arial" w:cs="Arial"/>
          <w:szCs w:val="20"/>
        </w:rPr>
      </w:pPr>
      <w:r w:rsidRPr="007C6DBB">
        <w:rPr>
          <w:rFonts w:ascii="Arial" w:eastAsia="MS Mincho" w:hAnsi="Arial" w:cs="Arial"/>
          <w:szCs w:val="20"/>
        </w:rPr>
        <w:t>Tap on their class, then ‘Classwork’ (at the bottom)</w:t>
      </w:r>
    </w:p>
    <w:p w:rsidR="007C6DBB" w:rsidRPr="007C6DBB" w:rsidRDefault="007C6DBB" w:rsidP="007C6DBB">
      <w:pPr>
        <w:spacing w:after="120" w:line="240" w:lineRule="auto"/>
        <w:ind w:left="340" w:right="284" w:hanging="170"/>
        <w:rPr>
          <w:rFonts w:ascii="Arial" w:eastAsia="MS Mincho" w:hAnsi="Arial" w:cs="Arial"/>
          <w:szCs w:val="20"/>
        </w:rPr>
      </w:pPr>
      <w:r w:rsidRPr="007C6DBB">
        <w:rPr>
          <w:rFonts w:ascii="Arial" w:eastAsia="MS Mincho" w:hAnsi="Arial" w:cs="Arial"/>
          <w:szCs w:val="20"/>
        </w:rPr>
        <w:t>Tap on an assignment, then the arrow at the bottom</w:t>
      </w:r>
    </w:p>
    <w:p w:rsidR="007C6DBB" w:rsidRPr="007C6DBB" w:rsidRDefault="007C6DBB" w:rsidP="007C6DBB">
      <w:pPr>
        <w:spacing w:after="120" w:line="240" w:lineRule="auto"/>
        <w:ind w:left="340" w:right="284" w:hanging="170"/>
        <w:rPr>
          <w:rFonts w:ascii="Arial" w:eastAsia="MS Mincho" w:hAnsi="Arial" w:cs="Arial"/>
          <w:szCs w:val="20"/>
        </w:rPr>
      </w:pPr>
      <w:r w:rsidRPr="007C6DBB">
        <w:rPr>
          <w:rFonts w:ascii="Arial" w:eastAsia="MS Mincho" w:hAnsi="Arial" w:cs="Arial"/>
          <w:szCs w:val="20"/>
        </w:rPr>
        <w:t>Tap ‘Add attachment’. Follow their teacher’s instructions on how to complete their work</w:t>
      </w:r>
    </w:p>
    <w:p w:rsidR="007C6DBB" w:rsidRPr="007C6DBB" w:rsidRDefault="007C6DBB" w:rsidP="007C6DBB">
      <w:pPr>
        <w:spacing w:after="120" w:line="240" w:lineRule="auto"/>
        <w:ind w:left="340" w:right="284" w:hanging="170"/>
        <w:rPr>
          <w:rFonts w:ascii="Arial" w:eastAsia="MS Mincho" w:hAnsi="Arial" w:cs="Arial"/>
          <w:szCs w:val="20"/>
        </w:rPr>
      </w:pPr>
      <w:r w:rsidRPr="007C6DBB">
        <w:rPr>
          <w:rFonts w:ascii="Arial" w:eastAsia="MS Mincho" w:hAnsi="Arial" w:cs="Arial"/>
          <w:szCs w:val="20"/>
        </w:rPr>
        <w:t>Once they’ve finished, tap ‘Hand in’, then ‘Hand in’ again to confirm</w:t>
      </w:r>
    </w:p>
    <w:p w:rsidR="007C6DBB" w:rsidRPr="007C6DBB" w:rsidRDefault="007C6DBB" w:rsidP="007C6DBB">
      <w:pPr>
        <w:spacing w:after="120" w:line="240" w:lineRule="auto"/>
        <w:ind w:right="284"/>
        <w:rPr>
          <w:rFonts w:ascii="Arial" w:eastAsia="MS Mincho" w:hAnsi="Arial" w:cs="Times New Roman"/>
          <w:szCs w:val="24"/>
        </w:rPr>
      </w:pPr>
      <w:r w:rsidRPr="007C6DBB">
        <w:rPr>
          <w:rFonts w:ascii="Arial" w:eastAsia="MS Mincho" w:hAnsi="Arial" w:cs="Times New Roman"/>
          <w:b/>
          <w:szCs w:val="24"/>
        </w:rPr>
        <w:t xml:space="preserve">Made a mistake? </w:t>
      </w:r>
      <w:r w:rsidRPr="007C6DBB">
        <w:rPr>
          <w:rFonts w:ascii="Arial" w:eastAsia="MS Mincho" w:hAnsi="Arial" w:cs="Times New Roman"/>
          <w:szCs w:val="24"/>
        </w:rPr>
        <w:t>Tap ‘</w:t>
      </w:r>
      <w:proofErr w:type="spellStart"/>
      <w:r w:rsidRPr="007C6DBB">
        <w:rPr>
          <w:rFonts w:ascii="Arial" w:eastAsia="MS Mincho" w:hAnsi="Arial" w:cs="Times New Roman"/>
          <w:szCs w:val="24"/>
        </w:rPr>
        <w:t>Unsubmit</w:t>
      </w:r>
      <w:proofErr w:type="spellEnd"/>
      <w:r w:rsidRPr="007C6DBB">
        <w:rPr>
          <w:rFonts w:ascii="Arial" w:eastAsia="MS Mincho" w:hAnsi="Arial" w:cs="Times New Roman"/>
          <w:szCs w:val="24"/>
        </w:rPr>
        <w:t xml:space="preserve">’ to return the work, </w:t>
      </w:r>
      <w:proofErr w:type="gramStart"/>
      <w:r w:rsidRPr="007C6DBB">
        <w:rPr>
          <w:rFonts w:ascii="Arial" w:eastAsia="MS Mincho" w:hAnsi="Arial" w:cs="Times New Roman"/>
          <w:szCs w:val="24"/>
        </w:rPr>
        <w:t>then</w:t>
      </w:r>
      <w:proofErr w:type="gramEnd"/>
      <w:r w:rsidRPr="007C6DBB">
        <w:rPr>
          <w:rFonts w:ascii="Arial" w:eastAsia="MS Mincho" w:hAnsi="Arial" w:cs="Times New Roman"/>
          <w:szCs w:val="24"/>
        </w:rPr>
        <w:t xml:space="preserve"> follow the last two steps to resubmit it.</w:t>
      </w:r>
    </w:p>
    <w:p w:rsidR="007C6DBB" w:rsidRPr="007C6DBB" w:rsidRDefault="007C6DBB" w:rsidP="007C6DBB">
      <w:pPr>
        <w:spacing w:after="120" w:line="240" w:lineRule="auto"/>
        <w:ind w:left="360" w:right="284"/>
        <w:rPr>
          <w:rFonts w:ascii="Arial" w:eastAsia="MS Mincho" w:hAnsi="Arial" w:cs="Times New Roman"/>
          <w:szCs w:val="24"/>
        </w:rPr>
      </w:pPr>
      <w:r>
        <w:rPr>
          <w:rFonts w:ascii="Arial" w:eastAsia="MS Mincho" w:hAnsi="Arial" w:cs="Times New Roman"/>
          <w:noProof/>
          <w:szCs w:val="24"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7462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69849</wp:posOffset>
                </wp:positionV>
                <wp:extent cx="6158865" cy="0"/>
                <wp:effectExtent l="0" t="0" r="13335" b="190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1F6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y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.1pt,5.5pt" to="487.0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" strokecolor="#ff1f64" strokeweight="1pt">
                <v:stroke joinstyle="miter"/>
                <o:lock v:ext="edit" shapetype="f"/>
              </v:line>
            </w:pict>
          </mc:Fallback>
        </mc:AlternateContent>
      </w:r>
    </w:p>
    <w:p w:rsidR="007C6DBB" w:rsidRDefault="00005932" w:rsidP="007C6DBB">
      <w:pPr>
        <w:tabs>
          <w:tab w:val="left" w:pos="588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1972310</wp:posOffset>
                </wp:positionV>
                <wp:extent cx="1215390" cy="971550"/>
                <wp:effectExtent l="0" t="0" r="2286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>This is where you can see work that it is 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2" type="#_x0000_t202" style="position:absolute;margin-left:391.5pt;margin-top:155.3pt;width:95.7pt;height:7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" fillcolor="white [3201]" strokeweight=".5pt">
                <v:textbox>
                  <w:txbxContent>
                    <w:p w:rsidR="000716ED" w:rsidRDefault="000716ED">
                      <w:r>
                        <w:t>This is where you can see work that it is set.</w:t>
                      </w:r>
                    </w:p>
                  </w:txbxContent>
                </v:textbox>
              </v:shape>
            </w:pict>
          </mc:Fallback>
        </mc:AlternateContent>
      </w:r>
      <w:r w:rsidR="007C6DBB">
        <w:rPr>
          <w:noProof/>
          <w:lang w:val="en-GB" w:eastAsia="en-GB"/>
        </w:rPr>
        <w:drawing>
          <wp:inline distT="0" distB="0" distL="0" distR="0" wp14:anchorId="3B3DC183" wp14:editId="5EE9AAE1">
            <wp:extent cx="5732145" cy="3222494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B" w:rsidRDefault="007C6DBB" w:rsidP="007C6DBB">
      <w:pPr>
        <w:tabs>
          <w:tab w:val="left" w:pos="5880"/>
        </w:tabs>
      </w:pPr>
    </w:p>
    <w:p w:rsidR="007C6DBB" w:rsidRDefault="00014961" w:rsidP="007C6DBB">
      <w:pPr>
        <w:tabs>
          <w:tab w:val="left" w:pos="588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1637030</wp:posOffset>
                </wp:positionV>
                <wp:extent cx="1685925" cy="10287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>Click on classwork and you can see a list of work 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3" type="#_x0000_t202" style="position:absolute;margin-left:304.5pt;margin-top:128.9pt;width:132.75pt;height:8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" fillcolor="white [3201]" strokeweight=".5pt">
                <v:textbox>
                  <w:txbxContent>
                    <w:p w:rsidR="000716ED" w:rsidRDefault="000716ED">
                      <w:r>
                        <w:t>Click on classwork and you can see a list of work set.</w:t>
                      </w:r>
                    </w:p>
                  </w:txbxContent>
                </v:textbox>
              </v:shape>
            </w:pict>
          </mc:Fallback>
        </mc:AlternateContent>
      </w:r>
      <w:r w:rsidR="007C6DBB">
        <w:rPr>
          <w:noProof/>
          <w:lang w:val="en-GB" w:eastAsia="en-GB"/>
        </w:rPr>
        <w:drawing>
          <wp:inline distT="0" distB="0" distL="0" distR="0" wp14:anchorId="6135D187" wp14:editId="613F78A7">
            <wp:extent cx="5732145" cy="3222494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B" w:rsidRDefault="000716ED" w:rsidP="007C6DBB">
      <w:pPr>
        <w:tabs>
          <w:tab w:val="left" w:pos="5880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1838325</wp:posOffset>
                </wp:positionV>
                <wp:extent cx="3114675" cy="485775"/>
                <wp:effectExtent l="38100" t="76200" r="28575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4675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134.25pt;margin-top:144.75pt;width:245.25pt;height:38.2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1704975</wp:posOffset>
                </wp:positionV>
                <wp:extent cx="1000125" cy="143827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>Click on view assignment and further details come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4" type="#_x0000_t202" style="position:absolute;margin-left:392.25pt;margin-top:134.25pt;width:78.75pt;height:11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" fillcolor="white [3201]" strokeweight=".5pt">
                <v:textbox>
                  <w:txbxContent>
                    <w:p w:rsidR="000716ED" w:rsidRDefault="000716ED">
                      <w:r>
                        <w:t>Click on view assignment and further details come up</w:t>
                      </w:r>
                    </w:p>
                  </w:txbxContent>
                </v:textbox>
              </v:shape>
            </w:pict>
          </mc:Fallback>
        </mc:AlternateContent>
      </w:r>
      <w:r w:rsidR="007C6DBB">
        <w:rPr>
          <w:noProof/>
          <w:lang w:val="en-GB" w:eastAsia="en-GB"/>
        </w:rPr>
        <w:drawing>
          <wp:inline distT="0" distB="0" distL="0" distR="0" wp14:anchorId="0170C8BC" wp14:editId="28805B06">
            <wp:extent cx="5732145" cy="3222494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6ED" w:rsidRDefault="000716ED" w:rsidP="007C6DBB">
      <w:pPr>
        <w:tabs>
          <w:tab w:val="left" w:pos="5880"/>
        </w:tabs>
        <w:rPr>
          <w:b/>
          <w:sz w:val="32"/>
          <w:szCs w:val="32"/>
        </w:rPr>
      </w:pPr>
    </w:p>
    <w:p w:rsidR="007C6DBB" w:rsidRPr="000716ED" w:rsidRDefault="000716ED" w:rsidP="007C6DBB">
      <w:pPr>
        <w:tabs>
          <w:tab w:val="left" w:pos="5880"/>
        </w:tabs>
        <w:rPr>
          <w:b/>
          <w:sz w:val="32"/>
          <w:szCs w:val="32"/>
        </w:rPr>
      </w:pPr>
      <w:r w:rsidRPr="000716ED">
        <w:rPr>
          <w:b/>
          <w:sz w:val="32"/>
          <w:szCs w:val="32"/>
        </w:rPr>
        <w:t>Adding a photo</w:t>
      </w:r>
    </w:p>
    <w:p w:rsidR="007C6DBB" w:rsidRDefault="000716ED" w:rsidP="007C6DBB">
      <w:pPr>
        <w:tabs>
          <w:tab w:val="left" w:pos="588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1182370</wp:posOffset>
                </wp:positionV>
                <wp:extent cx="685800" cy="647700"/>
                <wp:effectExtent l="38100" t="38100" r="19050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371.25pt;margin-top:93.1pt;width:54pt;height:51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1350645</wp:posOffset>
                </wp:positionV>
                <wp:extent cx="1009650" cy="13811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>To add a photo, click on add or create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5" type="#_x0000_t202" style="position:absolute;margin-left:429.75pt;margin-top:106.35pt;width:79.5pt;height:10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" fillcolor="white [3201]" strokeweight=".5pt">
                <v:textbox>
                  <w:txbxContent>
                    <w:p w:rsidR="000716ED" w:rsidRDefault="000716ED">
                      <w:r>
                        <w:t>To add a photo, click on add or create</w:t>
                      </w:r>
                    </w:p>
                  </w:txbxContent>
                </v:textbox>
              </v:shape>
            </w:pict>
          </mc:Fallback>
        </mc:AlternateContent>
      </w:r>
      <w:r w:rsidR="007C6DBB">
        <w:rPr>
          <w:noProof/>
          <w:lang w:val="en-GB" w:eastAsia="en-GB"/>
        </w:rPr>
        <w:drawing>
          <wp:inline distT="0" distB="0" distL="0" distR="0" wp14:anchorId="57D572A5" wp14:editId="2923C823">
            <wp:extent cx="5732145" cy="3222494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1E" w:rsidRDefault="00CE131E" w:rsidP="007C6DBB">
      <w:pPr>
        <w:tabs>
          <w:tab w:val="left" w:pos="5880"/>
        </w:tabs>
      </w:pPr>
    </w:p>
    <w:p w:rsidR="00CE131E" w:rsidRDefault="0034496B" w:rsidP="007C6DBB">
      <w:pPr>
        <w:tabs>
          <w:tab w:val="left" w:pos="5880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304799</wp:posOffset>
                </wp:positionV>
                <wp:extent cx="314325" cy="1247775"/>
                <wp:effectExtent l="0" t="0" r="85725" b="666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247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322.5pt;margin-top:24pt;width:24.75pt;height:9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 w:rsidR="000716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-171450</wp:posOffset>
                </wp:positionV>
                <wp:extent cx="2609850" cy="8286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>Click on file and choose the photo from your phones files.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6" type="#_x0000_t202" style="position:absolute;margin-left:222.75pt;margin-top:-13.5pt;width:205.5pt;height:6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" fillcolor="white [3201]" strokeweight=".5pt">
                <v:textbox>
                  <w:txbxContent>
                    <w:p w:rsidR="000716ED" w:rsidRDefault="000716ED">
                      <w:r>
                        <w:t>Click on file and choose the photo from your phones files.</w:t>
                      </w:r>
                    </w:p>
                  </w:txbxContent>
                </v:textbox>
              </v:shape>
            </w:pict>
          </mc:Fallback>
        </mc:AlternateContent>
      </w:r>
      <w:r w:rsidR="00CE131E">
        <w:rPr>
          <w:noProof/>
          <w:lang w:val="en-GB" w:eastAsia="en-GB"/>
        </w:rPr>
        <w:drawing>
          <wp:inline distT="0" distB="0" distL="0" distR="0" wp14:anchorId="2F9B05ED" wp14:editId="33B43001">
            <wp:extent cx="5732145" cy="3222494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1E" w:rsidRDefault="00CE131E" w:rsidP="007C6DBB">
      <w:pPr>
        <w:tabs>
          <w:tab w:val="left" w:pos="5880"/>
        </w:tabs>
      </w:pPr>
    </w:p>
    <w:p w:rsidR="00CE131E" w:rsidRDefault="0034496B" w:rsidP="007C6DBB">
      <w:pPr>
        <w:tabs>
          <w:tab w:val="left" w:pos="588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1122045</wp:posOffset>
                </wp:positionV>
                <wp:extent cx="914400" cy="495300"/>
                <wp:effectExtent l="38100" t="38100" r="19050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" o:spid="_x0000_s1026" type="#_x0000_t32" style="position:absolute;margin-left:141.75pt;margin-top:88.35pt;width:1in;height:39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0716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1541146</wp:posOffset>
                </wp:positionV>
                <wp:extent cx="1828800" cy="87630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6ED" w:rsidRDefault="000716ED">
                            <w:r>
                              <w:t>C</w:t>
                            </w:r>
                            <w:r w:rsidR="0034496B">
                              <w:t xml:space="preserve">lick upload and you can browse </w:t>
                            </w:r>
                            <w:r>
                              <w:t xml:space="preserve">and select the photo on your device. Next upload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margin-left:219pt;margin-top:121.35pt;width:2in;height:6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" fillcolor="white [3201]" strokeweight=".5pt">
                <v:textbox>
                  <w:txbxContent>
                    <w:p w:rsidR="000716ED" w:rsidRDefault="000716ED">
                      <w:r>
                        <w:t>C</w:t>
                      </w:r>
                      <w:r w:rsidR="0034496B">
                        <w:t xml:space="preserve">lick upload and you can browse </w:t>
                      </w:r>
                      <w:r>
                        <w:t xml:space="preserve">and select the photo on your device. Next upload it. </w:t>
                      </w:r>
                    </w:p>
                  </w:txbxContent>
                </v:textbox>
              </v:shape>
            </w:pict>
          </mc:Fallback>
        </mc:AlternateContent>
      </w:r>
      <w:r w:rsidR="00CE131E">
        <w:rPr>
          <w:noProof/>
          <w:lang w:val="en-GB" w:eastAsia="en-GB"/>
        </w:rPr>
        <w:drawing>
          <wp:inline distT="0" distB="0" distL="0" distR="0" wp14:anchorId="3CD6C9D1" wp14:editId="55954CE7">
            <wp:extent cx="5726730" cy="154305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52071"/>
                    <a:stretch/>
                  </pic:blipFill>
                  <pic:spPr bwMode="auto">
                    <a:xfrm>
                      <a:off x="0" y="0"/>
                      <a:ext cx="5732145" cy="154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6ED" w:rsidRDefault="000716ED" w:rsidP="007C6DBB">
      <w:pPr>
        <w:tabs>
          <w:tab w:val="left" w:pos="5880"/>
        </w:tabs>
      </w:pPr>
    </w:p>
    <w:p w:rsidR="00CE131E" w:rsidRDefault="000716ED" w:rsidP="000716ED">
      <w:pPr>
        <w:tabs>
          <w:tab w:val="left" w:pos="8025"/>
        </w:tabs>
      </w:pPr>
      <w:r>
        <w:tab/>
      </w:r>
    </w:p>
    <w:p w:rsidR="000716ED" w:rsidRDefault="000716ED" w:rsidP="000716ED">
      <w:pPr>
        <w:tabs>
          <w:tab w:val="left" w:pos="8025"/>
        </w:tabs>
      </w:pPr>
    </w:p>
    <w:p w:rsidR="000716ED" w:rsidRDefault="0034496B" w:rsidP="000716ED">
      <w:pPr>
        <w:tabs>
          <w:tab w:val="left" w:pos="8025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-161925</wp:posOffset>
                </wp:positionV>
                <wp:extent cx="57150" cy="1819275"/>
                <wp:effectExtent l="38100" t="0" r="57150" b="666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819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351pt;margin-top:-12.75pt;width:4.5pt;height:143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-590550</wp:posOffset>
                </wp:positionV>
                <wp:extent cx="2638425" cy="5048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96B" w:rsidRDefault="0034496B">
                            <w:r>
                              <w:t xml:space="preserve">Finally, click turn in and your work will be sent to the teacher.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8" type="#_x0000_t202" style="position:absolute;margin-left:273pt;margin-top:-46.5pt;width:207.75pt;height:3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" fillcolor="white [3201]" strokeweight=".5pt">
                <v:textbox>
                  <w:txbxContent>
                    <w:p w:rsidR="0034496B" w:rsidRDefault="0034496B">
                      <w:r>
                        <w:t xml:space="preserve">Finally, click turn in and your work will be sent to the teacher. </w:t>
                      </w:r>
                    </w:p>
                  </w:txbxContent>
                </v:textbox>
              </v:shape>
            </w:pict>
          </mc:Fallback>
        </mc:AlternateContent>
      </w:r>
      <w:r w:rsidR="000716ED">
        <w:rPr>
          <w:noProof/>
          <w:lang w:val="en-GB" w:eastAsia="en-GB"/>
        </w:rPr>
        <w:drawing>
          <wp:inline distT="0" distB="0" distL="0" distR="0" wp14:anchorId="3F9D36D8" wp14:editId="7D34D11A">
            <wp:extent cx="5732145" cy="3222494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92D" w:rsidRDefault="009B092D" w:rsidP="000716ED">
      <w:pPr>
        <w:tabs>
          <w:tab w:val="left" w:pos="8025"/>
        </w:tabs>
      </w:pPr>
    </w:p>
    <w:p w:rsidR="009B092D" w:rsidRDefault="009B092D" w:rsidP="000716ED">
      <w:pPr>
        <w:tabs>
          <w:tab w:val="left" w:pos="8025"/>
        </w:tabs>
      </w:pPr>
      <w:r>
        <w:t xml:space="preserve">Your class teacher will email you with comments about your work or click on the photo and add their comments there. </w:t>
      </w:r>
    </w:p>
    <w:p w:rsidR="009B092D" w:rsidRPr="000716ED" w:rsidRDefault="009B092D" w:rsidP="000716ED">
      <w:pPr>
        <w:tabs>
          <w:tab w:val="left" w:pos="8025"/>
        </w:tabs>
      </w:pPr>
      <w:r>
        <w:t>If you have any problems accessing your child’</w:t>
      </w:r>
      <w:r w:rsidR="00152926">
        <w:t>s information, please email your</w:t>
      </w:r>
      <w:r>
        <w:t xml:space="preserve"> class teacher in the first instance and if it can’t be resolves please email Mrs Broome at </w:t>
      </w:r>
      <w:bookmarkStart w:id="0" w:name="_GoBack"/>
      <w:bookmarkEnd w:id="0"/>
      <w:r w:rsidR="00860B60">
        <w:fldChar w:fldCharType="begin"/>
      </w:r>
      <w:r w:rsidR="00860B60">
        <w:instrText xml:space="preserve"> HYPERLINK "mailto:</w:instrText>
      </w:r>
      <w:r w:rsidR="00860B60" w:rsidRPr="00860B60">
        <w:instrText>headteacher@hassell.staffs.sch.uk</w:instrText>
      </w:r>
      <w:r w:rsidR="00860B60">
        <w:instrText xml:space="preserve">" </w:instrText>
      </w:r>
      <w:r w:rsidR="00860B60">
        <w:fldChar w:fldCharType="separate"/>
      </w:r>
      <w:r w:rsidR="00860B60" w:rsidRPr="00F0752B">
        <w:rPr>
          <w:rStyle w:val="Hyperlink"/>
        </w:rPr>
        <w:t>headteacher@hassell.staffs.sch.uk</w:t>
      </w:r>
      <w:r w:rsidR="00860B60">
        <w:fldChar w:fldCharType="end"/>
      </w:r>
      <w:r>
        <w:t xml:space="preserve"> </w:t>
      </w:r>
    </w:p>
    <w:sectPr w:rsidR="009B092D" w:rsidRPr="000716ED" w:rsidSect="001E7028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209.25pt;height:332.25pt" o:bullet="t">
        <v:imagedata r:id="rId1" o:title="art1EF6"/>
      </v:shape>
    </w:pict>
  </w:numPicBullet>
  <w:abstractNum w:abstractNumId="0">
    <w:nsid w:val="0DB86CE6"/>
    <w:multiLevelType w:val="hybridMultilevel"/>
    <w:tmpl w:val="3AC8597C"/>
    <w:lvl w:ilvl="0" w:tplc="6B120CDC">
      <w:start w:val="1"/>
      <w:numFmt w:val="bullet"/>
      <w:pStyle w:val="3Bulletedcopypink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D4"/>
    <w:rsid w:val="00005932"/>
    <w:rsid w:val="00014961"/>
    <w:rsid w:val="000716ED"/>
    <w:rsid w:val="00077490"/>
    <w:rsid w:val="00152926"/>
    <w:rsid w:val="001E7028"/>
    <w:rsid w:val="0034496B"/>
    <w:rsid w:val="00635BEE"/>
    <w:rsid w:val="007C6DBB"/>
    <w:rsid w:val="00860B60"/>
    <w:rsid w:val="008F3369"/>
    <w:rsid w:val="009B092D"/>
    <w:rsid w:val="00B422D4"/>
    <w:rsid w:val="00CE131E"/>
    <w:rsid w:val="00E734FE"/>
    <w:rsid w:val="00E907BC"/>
    <w:rsid w:val="00EC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2D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qFormat/>
    <w:rsid w:val="00B422D4"/>
    <w:rPr>
      <w:color w:val="0072CC"/>
      <w:u w:val="single"/>
    </w:rPr>
  </w:style>
  <w:style w:type="paragraph" w:customStyle="1" w:styleId="1bodycopy">
    <w:name w:val="1 body copy"/>
    <w:basedOn w:val="Normal"/>
    <w:link w:val="1bodycopyChar"/>
    <w:qFormat/>
    <w:rsid w:val="00B422D4"/>
    <w:pPr>
      <w:spacing w:after="120" w:line="240" w:lineRule="auto"/>
      <w:ind w:right="284"/>
    </w:pPr>
    <w:rPr>
      <w:rFonts w:ascii="Arial" w:eastAsia="MS Mincho" w:hAnsi="Arial" w:cs="Times New Roman"/>
      <w:szCs w:val="24"/>
    </w:rPr>
  </w:style>
  <w:style w:type="paragraph" w:customStyle="1" w:styleId="3Bulletedcopypink">
    <w:name w:val="3 Bulleted copy pink &gt;"/>
    <w:basedOn w:val="1bodycopy"/>
    <w:qFormat/>
    <w:rsid w:val="00B422D4"/>
    <w:pPr>
      <w:numPr>
        <w:numId w:val="1"/>
      </w:numPr>
      <w:tabs>
        <w:tab w:val="num" w:pos="360"/>
      </w:tabs>
      <w:ind w:left="0" w:firstLine="0"/>
    </w:pPr>
    <w:rPr>
      <w:rFonts w:cs="Arial"/>
      <w:szCs w:val="20"/>
    </w:rPr>
  </w:style>
  <w:style w:type="paragraph" w:customStyle="1" w:styleId="2Subheadblue">
    <w:name w:val="2 Subhead blue"/>
    <w:next w:val="1bodycopy"/>
    <w:qFormat/>
    <w:rsid w:val="00B422D4"/>
    <w:pPr>
      <w:spacing w:before="360" w:after="120" w:line="259" w:lineRule="auto"/>
    </w:pPr>
    <w:rPr>
      <w:rFonts w:ascii="Arial" w:eastAsia="MS Mincho" w:hAnsi="Arial" w:cs="Arial"/>
      <w:b/>
      <w:color w:val="12263F"/>
      <w:sz w:val="32"/>
      <w:szCs w:val="32"/>
    </w:rPr>
  </w:style>
  <w:style w:type="character" w:customStyle="1" w:styleId="1bodycopyChar">
    <w:name w:val="1 body copy Char"/>
    <w:link w:val="1bodycopy"/>
    <w:rsid w:val="00B422D4"/>
    <w:rPr>
      <w:rFonts w:ascii="Arial" w:eastAsia="MS Mincho" w:hAnsi="Arial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2D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qFormat/>
    <w:rsid w:val="00B422D4"/>
    <w:rPr>
      <w:color w:val="0072CC"/>
      <w:u w:val="single"/>
    </w:rPr>
  </w:style>
  <w:style w:type="paragraph" w:customStyle="1" w:styleId="1bodycopy">
    <w:name w:val="1 body copy"/>
    <w:basedOn w:val="Normal"/>
    <w:link w:val="1bodycopyChar"/>
    <w:qFormat/>
    <w:rsid w:val="00B422D4"/>
    <w:pPr>
      <w:spacing w:after="120" w:line="240" w:lineRule="auto"/>
      <w:ind w:right="284"/>
    </w:pPr>
    <w:rPr>
      <w:rFonts w:ascii="Arial" w:eastAsia="MS Mincho" w:hAnsi="Arial" w:cs="Times New Roman"/>
      <w:szCs w:val="24"/>
    </w:rPr>
  </w:style>
  <w:style w:type="paragraph" w:customStyle="1" w:styleId="3Bulletedcopypink">
    <w:name w:val="3 Bulleted copy pink &gt;"/>
    <w:basedOn w:val="1bodycopy"/>
    <w:qFormat/>
    <w:rsid w:val="00B422D4"/>
    <w:pPr>
      <w:numPr>
        <w:numId w:val="1"/>
      </w:numPr>
      <w:tabs>
        <w:tab w:val="num" w:pos="360"/>
      </w:tabs>
      <w:ind w:left="0" w:firstLine="0"/>
    </w:pPr>
    <w:rPr>
      <w:rFonts w:cs="Arial"/>
      <w:szCs w:val="20"/>
    </w:rPr>
  </w:style>
  <w:style w:type="paragraph" w:customStyle="1" w:styleId="2Subheadblue">
    <w:name w:val="2 Subhead blue"/>
    <w:next w:val="1bodycopy"/>
    <w:qFormat/>
    <w:rsid w:val="00B422D4"/>
    <w:pPr>
      <w:spacing w:before="360" w:after="120" w:line="259" w:lineRule="auto"/>
    </w:pPr>
    <w:rPr>
      <w:rFonts w:ascii="Arial" w:eastAsia="MS Mincho" w:hAnsi="Arial" w:cs="Arial"/>
      <w:b/>
      <w:color w:val="12263F"/>
      <w:sz w:val="32"/>
      <w:szCs w:val="32"/>
    </w:rPr>
  </w:style>
  <w:style w:type="character" w:customStyle="1" w:styleId="1bodycopyChar">
    <w:name w:val="1 body copy Char"/>
    <w:link w:val="1bodycopy"/>
    <w:rsid w:val="00B422D4"/>
    <w:rPr>
      <w:rFonts w:ascii="Arial" w:eastAsia="MS Mincho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ssroom.google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https://mail.google.com/mail/?attid=0.1&amp;disp=emb&amp;view=att&amp;th=13022d2117adfc9b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118C5515</Template>
  <TotalTime>0</TotalTime>
  <Pages>7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Hassell Primary School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Broome</dc:creator>
  <cp:lastModifiedBy>Kirsty Broome</cp:lastModifiedBy>
  <cp:revision>3</cp:revision>
  <cp:lastPrinted>2020-10-07T12:31:00Z</cp:lastPrinted>
  <dcterms:created xsi:type="dcterms:W3CDTF">2020-10-07T13:36:00Z</dcterms:created>
  <dcterms:modified xsi:type="dcterms:W3CDTF">2020-10-07T13:36:00Z</dcterms:modified>
</cp:coreProperties>
</file>