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DA" w:rsidRDefault="00462CE3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-441325</wp:posOffset>
            </wp:positionV>
            <wp:extent cx="10788650" cy="7625715"/>
            <wp:effectExtent l="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0" cy="762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 w:rsidP="001C51FB">
      <w:pPr>
        <w:pStyle w:val="BodyText"/>
        <w:tabs>
          <w:tab w:val="left" w:pos="11928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pStyle w:val="BodyText"/>
        <w:spacing w:before="32" w:line="235" w:lineRule="auto"/>
        <w:ind w:left="100" w:right="7"/>
        <w:rPr>
          <w:color w:val="231F20"/>
        </w:rPr>
      </w:pPr>
    </w:p>
    <w:p w:rsidR="002F6ADA" w:rsidRDefault="002F6ADA">
      <w:pPr>
        <w:sectPr w:rsidR="002F6AD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2F6ADA" w:rsidRDefault="00462CE3" w:rsidP="00C2051F">
      <w:pPr>
        <w:pStyle w:val="BodyText"/>
        <w:ind w:left="120" w:right="-48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29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*/ 0 w 1270"/>
                            <a:gd name="T1" fmla="*/ 1026160 h 896"/>
                            <a:gd name="T2" fmla="*/ 0 w 1270"/>
                            <a:gd name="T3" fmla="*/ 457200 h 896"/>
                            <a:gd name="T4" fmla="*/ 0 w 1270"/>
                            <a:gd name="T5" fmla="*/ 1026160 h 89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0"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180A3" id="Freeform 27" o:spid="_x0000_s1026" style="position:absolute;margin-left:36pt;margin-top:36pt;width:.1pt;height:44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" path="m,896l,,,896xe" fillcolor="#0057a0" stroked="f">
                <v:path arrowok="t" o:connecttype="custom" o:connectlocs="0,651611600;0,290322000;0,65161160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AF4" w:rsidRDefault="00C65AF4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  <w:szCs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  <w:szCs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  <w:szCs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8dfg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" fillcolor="#2b92bc" stroked="f">
                <v:textbox inset="0,0,0,0">
                  <w:txbxContent>
                    <w:p w:rsidR="00C65AF4" w:rsidRDefault="00C65AF4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FFFFFF"/>
                          <w:sz w:val="26"/>
                          <w:szCs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  <w:szCs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  <w:szCs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6ADA" w:rsidRDefault="002F6ADA" w:rsidP="00C2051F">
      <w:pPr>
        <w:pStyle w:val="BodyText"/>
        <w:spacing w:before="1"/>
        <w:rPr>
          <w:sz w:val="15"/>
          <w:szCs w:val="15"/>
        </w:rPr>
      </w:pPr>
    </w:p>
    <w:tbl>
      <w:tblPr>
        <w:tblW w:w="0" w:type="auto"/>
        <w:tblInd w:w="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3934"/>
        <w:gridCol w:w="3754"/>
      </w:tblGrid>
      <w:tr w:rsidR="002F6ADA">
        <w:trPr>
          <w:trHeight w:val="480"/>
        </w:trPr>
        <w:tc>
          <w:tcPr>
            <w:tcW w:w="7700" w:type="dxa"/>
          </w:tcPr>
          <w:p w:rsidR="002F6ADA" w:rsidRDefault="002F6ADA" w:rsidP="00A5069A">
            <w:pPr>
              <w:pStyle w:val="TableParagraph"/>
              <w:spacing w:before="21"/>
              <w:ind w:left="7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Key achievements to date:</w:t>
            </w:r>
          </w:p>
        </w:tc>
        <w:tc>
          <w:tcPr>
            <w:tcW w:w="7678" w:type="dxa"/>
            <w:gridSpan w:val="2"/>
          </w:tcPr>
          <w:p w:rsidR="002F6ADA" w:rsidRDefault="002F6ADA" w:rsidP="00A5069A">
            <w:pPr>
              <w:pStyle w:val="TableParagraph"/>
              <w:spacing w:before="21"/>
              <w:ind w:left="70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Areas for further improvement and baseline evidence of need:</w:t>
            </w:r>
          </w:p>
        </w:tc>
      </w:tr>
      <w:tr w:rsidR="002F6ADA">
        <w:trPr>
          <w:trHeight w:val="1654"/>
        </w:trPr>
        <w:tc>
          <w:tcPr>
            <w:tcW w:w="7700" w:type="dxa"/>
          </w:tcPr>
          <w:p w:rsidR="00FA7C6C" w:rsidRDefault="00FA7C6C" w:rsidP="00823EF9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  <w:szCs w:val="26"/>
              </w:rPr>
            </w:pPr>
          </w:p>
          <w:p w:rsidR="00FA7C6C" w:rsidRDefault="00FA7C6C" w:rsidP="00823EF9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>Gold Primary Games award</w:t>
            </w:r>
          </w:p>
          <w:p w:rsidR="002F6ADA" w:rsidRPr="00823EF9" w:rsidRDefault="002F6ADA" w:rsidP="00823EF9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  <w:szCs w:val="26"/>
              </w:rPr>
            </w:pPr>
            <w:r w:rsidRPr="00823EF9">
              <w:rPr>
                <w:color w:val="231F20"/>
                <w:sz w:val="26"/>
                <w:szCs w:val="26"/>
              </w:rPr>
              <w:t>Involvement in local school competitions (inter sports) including some 1st/2nd/3rd place allocations</w:t>
            </w:r>
            <w:r w:rsidR="00FA7C6C">
              <w:rPr>
                <w:color w:val="231F20"/>
                <w:sz w:val="26"/>
                <w:szCs w:val="26"/>
              </w:rPr>
              <w:t xml:space="preserve"> and county attendance at cross country</w:t>
            </w:r>
            <w:r w:rsidRPr="00823EF9">
              <w:rPr>
                <w:color w:val="231F20"/>
                <w:sz w:val="26"/>
                <w:szCs w:val="26"/>
              </w:rPr>
              <w:t xml:space="preserve">. </w:t>
            </w:r>
          </w:p>
          <w:p w:rsidR="002F6ADA" w:rsidRDefault="002F6ADA" w:rsidP="00823EF9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>R</w:t>
            </w:r>
            <w:r w:rsidRPr="00823EF9">
              <w:rPr>
                <w:color w:val="231F20"/>
                <w:sz w:val="26"/>
                <w:szCs w:val="26"/>
              </w:rPr>
              <w:t>aised profile o</w:t>
            </w:r>
            <w:r>
              <w:rPr>
                <w:color w:val="231F20"/>
                <w:sz w:val="26"/>
                <w:szCs w:val="26"/>
              </w:rPr>
              <w:t xml:space="preserve">f physical exercise and physical education across the school. </w:t>
            </w:r>
          </w:p>
          <w:p w:rsidR="00FA7C6C" w:rsidRDefault="00FA7C6C" w:rsidP="00823EF9">
            <w:pPr>
              <w:pStyle w:val="TableParagraph"/>
              <w:spacing w:before="23" w:line="235" w:lineRule="auto"/>
              <w:ind w:left="70" w:right="8"/>
              <w:rPr>
                <w:rFonts w:ascii="Times New Roman"/>
                <w:sz w:val="24"/>
                <w:szCs w:val="24"/>
              </w:rPr>
            </w:pPr>
            <w:r>
              <w:rPr>
                <w:color w:val="231F20"/>
                <w:sz w:val="26"/>
                <w:szCs w:val="26"/>
              </w:rPr>
              <w:t>Large range of sporting opportunities available</w:t>
            </w:r>
          </w:p>
          <w:p w:rsidR="002F6ADA" w:rsidRDefault="002F6ADA" w:rsidP="00823EF9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  <w:szCs w:val="26"/>
              </w:rPr>
            </w:pPr>
            <w:r w:rsidRPr="000C2244">
              <w:rPr>
                <w:color w:val="231F20"/>
                <w:sz w:val="26"/>
                <w:szCs w:val="26"/>
              </w:rPr>
              <w:t>Most pupils have a good understanding of and adhere to  healthy life choices</w:t>
            </w:r>
          </w:p>
          <w:p w:rsidR="00732D74" w:rsidRDefault="00732D74" w:rsidP="00823EF9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 xml:space="preserve">Increased number of pupils access sports activities after school. </w:t>
            </w:r>
          </w:p>
          <w:p w:rsidR="00732D74" w:rsidRDefault="00732D74" w:rsidP="00823EF9">
            <w:pPr>
              <w:pStyle w:val="TableParagraph"/>
              <w:spacing w:before="23" w:line="235" w:lineRule="auto"/>
              <w:ind w:left="70" w:right="8"/>
              <w:rPr>
                <w:rFonts w:ascii="Times New Roman"/>
                <w:sz w:val="24"/>
                <w:szCs w:val="24"/>
              </w:rPr>
            </w:pPr>
            <w:r>
              <w:rPr>
                <w:color w:val="231F20"/>
                <w:sz w:val="26"/>
                <w:szCs w:val="26"/>
              </w:rPr>
              <w:t>Intra and inter school competition participation</w:t>
            </w:r>
          </w:p>
        </w:tc>
        <w:tc>
          <w:tcPr>
            <w:tcW w:w="7678" w:type="dxa"/>
            <w:gridSpan w:val="2"/>
          </w:tcPr>
          <w:p w:rsidR="002F6ADA" w:rsidRPr="000C2244" w:rsidRDefault="002F6ADA" w:rsidP="000C2244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  <w:szCs w:val="26"/>
              </w:rPr>
            </w:pPr>
            <w:r w:rsidRPr="000C2244">
              <w:rPr>
                <w:color w:val="231F20"/>
                <w:sz w:val="26"/>
                <w:szCs w:val="26"/>
              </w:rPr>
              <w:t>Vision for PE and</w:t>
            </w:r>
            <w:r w:rsidR="00FA7C6C">
              <w:rPr>
                <w:color w:val="231F20"/>
                <w:sz w:val="26"/>
                <w:szCs w:val="26"/>
              </w:rPr>
              <w:t xml:space="preserve"> Sport needs further refinement</w:t>
            </w:r>
          </w:p>
          <w:p w:rsidR="002F6ADA" w:rsidRPr="000C2244" w:rsidRDefault="00FA7C6C" w:rsidP="00FA7C6C">
            <w:pPr>
              <w:pStyle w:val="TableParagraph"/>
              <w:spacing w:before="23" w:line="235" w:lineRule="auto"/>
              <w:ind w:right="8"/>
              <w:rPr>
                <w:color w:val="231F20"/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>Extension of provision during lunch times</w:t>
            </w:r>
          </w:p>
          <w:p w:rsidR="002F6ADA" w:rsidRPr="000C2244" w:rsidRDefault="002F6ADA" w:rsidP="000C2244">
            <w:pPr>
              <w:pStyle w:val="TableParagraph"/>
              <w:spacing w:before="23" w:line="235" w:lineRule="auto"/>
              <w:ind w:left="70" w:right="8"/>
              <w:rPr>
                <w:color w:val="231F20"/>
                <w:sz w:val="26"/>
                <w:szCs w:val="26"/>
              </w:rPr>
            </w:pPr>
            <w:r w:rsidRPr="000C2244">
              <w:rPr>
                <w:color w:val="231F20"/>
                <w:sz w:val="26"/>
                <w:szCs w:val="26"/>
              </w:rPr>
              <w:t>Some pupils do not engage with extra-curricular sports clubs</w:t>
            </w:r>
          </w:p>
          <w:p w:rsidR="002F6ADA" w:rsidRDefault="002F6ADA" w:rsidP="000C2244">
            <w:pPr>
              <w:pStyle w:val="TableParagraph"/>
              <w:spacing w:before="23" w:line="235" w:lineRule="auto"/>
              <w:ind w:left="70" w:right="8"/>
              <w:rPr>
                <w:rFonts w:ascii="Times New Roman"/>
                <w:sz w:val="24"/>
                <w:szCs w:val="24"/>
              </w:rPr>
            </w:pPr>
            <w:r w:rsidRPr="000C2244">
              <w:rPr>
                <w:color w:val="231F20"/>
                <w:sz w:val="26"/>
                <w:szCs w:val="26"/>
              </w:rPr>
              <w:t>Some pupils do not adopt healthy eating patterns</w:t>
            </w:r>
          </w:p>
        </w:tc>
      </w:tr>
      <w:tr w:rsidR="002F6ADA">
        <w:trPr>
          <w:trHeight w:val="400"/>
        </w:trPr>
        <w:tc>
          <w:tcPr>
            <w:tcW w:w="11634" w:type="dxa"/>
            <w:gridSpan w:val="2"/>
          </w:tcPr>
          <w:p w:rsidR="002F6ADA" w:rsidRDefault="002F6ADA" w:rsidP="00A5069A">
            <w:pPr>
              <w:pStyle w:val="TableParagraph"/>
              <w:spacing w:before="17"/>
              <w:ind w:left="70"/>
              <w:rPr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2F6ADA" w:rsidRDefault="002F6ADA" w:rsidP="00A5069A">
            <w:pPr>
              <w:pStyle w:val="TableParagraph"/>
              <w:spacing w:before="17"/>
              <w:ind w:left="70"/>
              <w:rPr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>Please complete all of the below*:</w:t>
            </w:r>
          </w:p>
        </w:tc>
      </w:tr>
      <w:tr w:rsidR="002F6ADA">
        <w:trPr>
          <w:trHeight w:val="1100"/>
        </w:trPr>
        <w:tc>
          <w:tcPr>
            <w:tcW w:w="11634" w:type="dxa"/>
            <w:gridSpan w:val="2"/>
          </w:tcPr>
          <w:p w:rsidR="002F6ADA" w:rsidRDefault="002F6ADA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 xml:space="preserve">What percentage of your </w:t>
            </w:r>
            <w:r w:rsidRPr="001F4450">
              <w:rPr>
                <w:color w:val="231F20"/>
                <w:spacing w:val="-5"/>
                <w:sz w:val="26"/>
                <w:szCs w:val="26"/>
              </w:rPr>
              <w:t>current Year 6 cohort</w:t>
            </w:r>
            <w:r>
              <w:rPr>
                <w:color w:val="231F20"/>
                <w:sz w:val="26"/>
                <w:szCs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  <w:szCs w:val="26"/>
              </w:rPr>
              <w:t xml:space="preserve">competently, </w:t>
            </w:r>
            <w:r>
              <w:rPr>
                <w:color w:val="231F20"/>
                <w:sz w:val="26"/>
                <w:szCs w:val="26"/>
              </w:rPr>
              <w:t>confidently and proficiently over a distance of at least 25 meters?</w:t>
            </w:r>
          </w:p>
        </w:tc>
        <w:tc>
          <w:tcPr>
            <w:tcW w:w="3754" w:type="dxa"/>
          </w:tcPr>
          <w:p w:rsidR="002F6ADA" w:rsidRDefault="000E13E8" w:rsidP="00823EF9">
            <w:pPr>
              <w:pStyle w:val="TableParagraph"/>
              <w:spacing w:before="17"/>
              <w:ind w:left="7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 be completed per class at start and end of swimming block</w:t>
            </w:r>
          </w:p>
        </w:tc>
      </w:tr>
      <w:tr w:rsidR="002F6ADA">
        <w:trPr>
          <w:trHeight w:val="1280"/>
        </w:trPr>
        <w:tc>
          <w:tcPr>
            <w:tcW w:w="11634" w:type="dxa"/>
            <w:gridSpan w:val="2"/>
          </w:tcPr>
          <w:p w:rsidR="002F6ADA" w:rsidRDefault="002F6ADA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 xml:space="preserve">What percentage of your </w:t>
            </w:r>
            <w:r w:rsidRPr="001F4450">
              <w:rPr>
                <w:color w:val="231F20"/>
                <w:spacing w:val="-5"/>
                <w:sz w:val="26"/>
                <w:szCs w:val="26"/>
              </w:rPr>
              <w:t>current Year 6 cohort</w:t>
            </w:r>
            <w:r>
              <w:rPr>
                <w:color w:val="231F20"/>
                <w:sz w:val="26"/>
                <w:szCs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  <w:szCs w:val="26"/>
              </w:rPr>
              <w:t xml:space="preserve">strokes </w:t>
            </w:r>
            <w:r>
              <w:rPr>
                <w:color w:val="231F20"/>
                <w:sz w:val="26"/>
                <w:szCs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  <w:szCs w:val="26"/>
              </w:rPr>
              <w:t xml:space="preserve">backstroke </w:t>
            </w:r>
            <w:r>
              <w:rPr>
                <w:color w:val="231F20"/>
                <w:sz w:val="26"/>
                <w:szCs w:val="26"/>
              </w:rPr>
              <w:t>and breaststroke]?</w:t>
            </w:r>
          </w:p>
        </w:tc>
        <w:tc>
          <w:tcPr>
            <w:tcW w:w="3754" w:type="dxa"/>
          </w:tcPr>
          <w:p w:rsidR="002F6ADA" w:rsidRDefault="002F6ADA" w:rsidP="00A5069A">
            <w:pPr>
              <w:pStyle w:val="TableParagraph"/>
              <w:spacing w:before="17"/>
              <w:ind w:left="70"/>
              <w:rPr>
                <w:sz w:val="26"/>
                <w:szCs w:val="26"/>
              </w:rPr>
            </w:pPr>
          </w:p>
        </w:tc>
      </w:tr>
      <w:tr w:rsidR="002F6ADA">
        <w:trPr>
          <w:trHeight w:val="1200"/>
        </w:trPr>
        <w:tc>
          <w:tcPr>
            <w:tcW w:w="11634" w:type="dxa"/>
            <w:gridSpan w:val="2"/>
          </w:tcPr>
          <w:p w:rsidR="002F6ADA" w:rsidRDefault="002F6ADA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 xml:space="preserve">What percentage of your </w:t>
            </w:r>
            <w:r w:rsidRPr="001F4450">
              <w:rPr>
                <w:color w:val="231F20"/>
                <w:spacing w:val="-5"/>
                <w:sz w:val="26"/>
                <w:szCs w:val="26"/>
              </w:rPr>
              <w:t>current Year 6 cohort</w:t>
            </w:r>
            <w:r>
              <w:rPr>
                <w:color w:val="231F20"/>
                <w:sz w:val="26"/>
                <w:szCs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  <w:szCs w:val="26"/>
              </w:rPr>
              <w:t xml:space="preserve">safe </w:t>
            </w:r>
            <w:r>
              <w:rPr>
                <w:color w:val="231F20"/>
                <w:sz w:val="26"/>
                <w:szCs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2F6ADA" w:rsidRDefault="002F6ADA" w:rsidP="00823EF9">
            <w:pPr>
              <w:pStyle w:val="TableParagraph"/>
              <w:spacing w:before="17"/>
              <w:ind w:left="70"/>
              <w:rPr>
                <w:sz w:val="26"/>
                <w:szCs w:val="26"/>
              </w:rPr>
            </w:pPr>
          </w:p>
        </w:tc>
      </w:tr>
      <w:tr w:rsidR="002F6ADA">
        <w:trPr>
          <w:trHeight w:val="1220"/>
        </w:trPr>
        <w:tc>
          <w:tcPr>
            <w:tcW w:w="11634" w:type="dxa"/>
            <w:gridSpan w:val="2"/>
          </w:tcPr>
          <w:p w:rsidR="002F6ADA" w:rsidRDefault="002F6ADA" w:rsidP="00A5069A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>SchoolscanchoosetousethePrimaryPEandSportPremiumtoprovideadditionalprovision</w:t>
            </w:r>
            <w:r>
              <w:rPr>
                <w:color w:val="231F20"/>
                <w:spacing w:val="-3"/>
                <w:sz w:val="26"/>
                <w:szCs w:val="26"/>
              </w:rPr>
              <w:t>for</w:t>
            </w:r>
            <w:r>
              <w:rPr>
                <w:color w:val="231F20"/>
                <w:sz w:val="26"/>
                <w:szCs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  <w:szCs w:val="26"/>
              </w:rPr>
              <w:t xml:space="preserve">for </w:t>
            </w:r>
            <w:r>
              <w:rPr>
                <w:color w:val="231F20"/>
                <w:sz w:val="26"/>
                <w:szCs w:val="26"/>
              </w:rPr>
              <w:t xml:space="preserve">activity </w:t>
            </w:r>
            <w:r>
              <w:rPr>
                <w:b/>
                <w:bCs/>
                <w:color w:val="231F20"/>
                <w:sz w:val="26"/>
                <w:szCs w:val="26"/>
              </w:rPr>
              <w:t xml:space="preserve">over and above </w:t>
            </w:r>
            <w:r>
              <w:rPr>
                <w:color w:val="231F20"/>
                <w:sz w:val="26"/>
                <w:szCs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  <w:szCs w:val="26"/>
              </w:rPr>
              <w:t xml:space="preserve">Have </w:t>
            </w:r>
            <w:r>
              <w:rPr>
                <w:color w:val="231F20"/>
                <w:sz w:val="26"/>
                <w:szCs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  <w:szCs w:val="26"/>
              </w:rPr>
              <w:t>way?</w:t>
            </w:r>
          </w:p>
        </w:tc>
        <w:tc>
          <w:tcPr>
            <w:tcW w:w="3754" w:type="dxa"/>
          </w:tcPr>
          <w:p w:rsidR="002F6ADA" w:rsidRDefault="002F6ADA" w:rsidP="00A5069A">
            <w:pPr>
              <w:pStyle w:val="TableParagraph"/>
              <w:spacing w:before="17"/>
              <w:ind w:left="70"/>
              <w:rPr>
                <w:color w:val="231F20"/>
                <w:sz w:val="26"/>
                <w:szCs w:val="26"/>
              </w:rPr>
            </w:pPr>
            <w:r w:rsidRPr="009A4166">
              <w:rPr>
                <w:color w:val="231F20"/>
                <w:sz w:val="26"/>
                <w:szCs w:val="26"/>
              </w:rPr>
              <w:t>Yes</w:t>
            </w:r>
            <w:r>
              <w:rPr>
                <w:color w:val="231F20"/>
                <w:sz w:val="26"/>
                <w:szCs w:val="26"/>
              </w:rPr>
              <w:t>/</w:t>
            </w:r>
            <w:r w:rsidRPr="009A4166">
              <w:rPr>
                <w:color w:val="231F20"/>
                <w:sz w:val="26"/>
                <w:szCs w:val="26"/>
                <w:highlight w:val="yellow"/>
              </w:rPr>
              <w:t>No</w:t>
            </w:r>
          </w:p>
          <w:p w:rsidR="002F6ADA" w:rsidRDefault="009A4166" w:rsidP="00747D3E">
            <w:pPr>
              <w:pStyle w:val="TableParagraph"/>
              <w:spacing w:before="17"/>
              <w:ind w:left="70"/>
              <w:rPr>
                <w:sz w:val="26"/>
                <w:szCs w:val="26"/>
              </w:rPr>
            </w:pPr>
            <w:r>
              <w:rPr>
                <w:color w:val="231F20"/>
                <w:sz w:val="26"/>
                <w:szCs w:val="26"/>
              </w:rPr>
              <w:t>All pupils from year 3-6 attend 30</w:t>
            </w:r>
            <w:r w:rsidR="002F6ADA">
              <w:rPr>
                <w:color w:val="231F20"/>
                <w:sz w:val="26"/>
                <w:szCs w:val="26"/>
              </w:rPr>
              <w:t xml:space="preserve"> minutes swimming lessons each </w:t>
            </w:r>
            <w:r w:rsidR="002F6ADA">
              <w:rPr>
                <w:color w:val="231F20"/>
                <w:sz w:val="26"/>
                <w:szCs w:val="26"/>
              </w:rPr>
              <w:lastRenderedPageBreak/>
              <w:t xml:space="preserve">week </w:t>
            </w:r>
            <w:r>
              <w:rPr>
                <w:color w:val="231F20"/>
                <w:sz w:val="26"/>
                <w:szCs w:val="26"/>
              </w:rPr>
              <w:t>for a minimum of 10 weeks per year.</w:t>
            </w:r>
          </w:p>
        </w:tc>
      </w:tr>
      <w:tr w:rsidR="002F6ADA">
        <w:trPr>
          <w:trHeight w:val="100"/>
        </w:trPr>
        <w:tc>
          <w:tcPr>
            <w:tcW w:w="15388" w:type="dxa"/>
            <w:gridSpan w:val="3"/>
            <w:tcBorders>
              <w:left w:val="nil"/>
              <w:bottom w:val="nil"/>
              <w:right w:val="nil"/>
            </w:tcBorders>
          </w:tcPr>
          <w:p w:rsidR="002F6ADA" w:rsidRDefault="002F6ADA" w:rsidP="00A5069A">
            <w:pPr>
              <w:pStyle w:val="TableParagraph"/>
              <w:rPr>
                <w:rFonts w:ascii="Times New Roman"/>
                <w:sz w:val="6"/>
                <w:szCs w:val="6"/>
              </w:rPr>
            </w:pPr>
          </w:p>
        </w:tc>
      </w:tr>
    </w:tbl>
    <w:p w:rsidR="002F6ADA" w:rsidRDefault="002F6ADA" w:rsidP="001F4450">
      <w:pPr>
        <w:rPr>
          <w:rFonts w:ascii="Times New Roman"/>
          <w:sz w:val="6"/>
          <w:szCs w:val="6"/>
        </w:rPr>
      </w:pPr>
    </w:p>
    <w:p w:rsidR="002F6ADA" w:rsidRPr="001F4450" w:rsidRDefault="002F6ADA" w:rsidP="001F4450">
      <w:pPr>
        <w:rPr>
          <w:rFonts w:ascii="Times New Roman"/>
          <w:sz w:val="6"/>
          <w:szCs w:val="6"/>
        </w:rPr>
        <w:sectPr w:rsidR="002F6ADA" w:rsidRPr="001F4450">
          <w:footerReference w:type="default" r:id="rId8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2F6ADA" w:rsidRDefault="00462CE3" w:rsidP="00C2051F">
      <w:pPr>
        <w:pStyle w:val="BodyTex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*/ 0 w 1270"/>
                            <a:gd name="T1" fmla="*/ 1043305 h 1218"/>
                            <a:gd name="T2" fmla="*/ 0 w 1270"/>
                            <a:gd name="T3" fmla="*/ 269875 h 1218"/>
                            <a:gd name="T4" fmla="*/ 0 w 1270"/>
                            <a:gd name="T5" fmla="*/ 1043305 h 121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0"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B411E" id="Freeform 28" o:spid="_x0000_s1026" style="position:absolute;margin-left:0;margin-top:21.25pt;width:.1pt;height:60.9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" path="m,1218l,,,1218xe" fillcolor="#0057a0" stroked="f">
                <v:path arrowok="t" o:connecttype="custom" o:connectlocs="0,662498675;0,171370625;0,662498675" o:connectangles="0,0,0"/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10175240" cy="777240"/>
                <wp:effectExtent l="0" t="0" r="0" b="3810"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5240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AF4" w:rsidRDefault="00C65AF4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Action Plan and Budget Tracking</w:t>
                            </w:r>
                          </w:p>
                          <w:p w:rsidR="00C65AF4" w:rsidRDefault="00C65AF4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  <w:szCs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801.2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" fillcolor="#2b92bc" stroked="f">
                <v:textbox inset="0,0,0,0">
                  <w:txbxContent>
                    <w:p w:rsidR="00C65AF4" w:rsidRDefault="00C65AF4" w:rsidP="00C2051F">
                      <w:pPr>
                        <w:spacing w:before="74" w:line="315" w:lineRule="exact"/>
                        <w:ind w:left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6"/>
                          <w:szCs w:val="26"/>
                        </w:rPr>
                        <w:t>Action Plan and Budget Tracking</w:t>
                      </w:r>
                    </w:p>
                    <w:p w:rsidR="00C65AF4" w:rsidRDefault="00C65AF4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FFFFFF"/>
                          <w:sz w:val="26"/>
                          <w:szCs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6ADA" w:rsidRDefault="002F6ADA" w:rsidP="00C2051F">
      <w:pPr>
        <w:pStyle w:val="BodyText"/>
        <w:spacing w:before="4"/>
        <w:rPr>
          <w:sz w:val="10"/>
          <w:szCs w:val="10"/>
        </w:rPr>
      </w:pPr>
    </w:p>
    <w:tbl>
      <w:tblPr>
        <w:tblW w:w="0" w:type="auto"/>
        <w:tblInd w:w="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3352"/>
        <w:gridCol w:w="1616"/>
        <w:gridCol w:w="3307"/>
        <w:gridCol w:w="3135"/>
      </w:tblGrid>
      <w:tr w:rsidR="002F6ADA">
        <w:trPr>
          <w:trHeight w:val="380"/>
        </w:trPr>
        <w:tc>
          <w:tcPr>
            <w:tcW w:w="3968" w:type="dxa"/>
          </w:tcPr>
          <w:p w:rsidR="002F6ADA" w:rsidRDefault="002F6ADA" w:rsidP="00A5069A">
            <w:pPr>
              <w:pStyle w:val="TableParagraph"/>
              <w:spacing w:before="21"/>
              <w:ind w:left="70"/>
              <w:rPr>
                <w:sz w:val="24"/>
                <w:szCs w:val="24"/>
              </w:rPr>
            </w:pPr>
            <w:r>
              <w:rPr>
                <w:b/>
                <w:bCs/>
                <w:color w:val="231F20"/>
                <w:sz w:val="24"/>
                <w:szCs w:val="24"/>
              </w:rPr>
              <w:t xml:space="preserve">Academic Year: </w:t>
            </w:r>
            <w:r w:rsidR="00FA7C6C">
              <w:rPr>
                <w:color w:val="231F20"/>
                <w:sz w:val="24"/>
                <w:szCs w:val="24"/>
              </w:rPr>
              <w:t>2019/20</w:t>
            </w:r>
          </w:p>
        </w:tc>
        <w:tc>
          <w:tcPr>
            <w:tcW w:w="3352" w:type="dxa"/>
          </w:tcPr>
          <w:p w:rsidR="002F6ADA" w:rsidRDefault="002F6ADA" w:rsidP="00A5069A">
            <w:pPr>
              <w:pStyle w:val="TableParagraph"/>
              <w:spacing w:before="21"/>
              <w:ind w:left="70"/>
              <w:rPr>
                <w:sz w:val="24"/>
                <w:szCs w:val="24"/>
              </w:rPr>
            </w:pPr>
            <w:r>
              <w:rPr>
                <w:b/>
                <w:bCs/>
                <w:color w:val="231F20"/>
                <w:sz w:val="24"/>
                <w:szCs w:val="24"/>
              </w:rPr>
              <w:t xml:space="preserve">Total fund allocated: </w:t>
            </w:r>
            <w:r>
              <w:rPr>
                <w:color w:val="231F20"/>
                <w:sz w:val="24"/>
                <w:szCs w:val="24"/>
              </w:rPr>
              <w:t>£</w:t>
            </w:r>
          </w:p>
        </w:tc>
        <w:tc>
          <w:tcPr>
            <w:tcW w:w="4923" w:type="dxa"/>
            <w:gridSpan w:val="2"/>
          </w:tcPr>
          <w:p w:rsidR="002F6ADA" w:rsidRDefault="00FA7C6C" w:rsidP="00A5069A">
            <w:pPr>
              <w:pStyle w:val="TableParagraph"/>
              <w:spacing w:before="21"/>
              <w:ind w:left="7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sz w:val="24"/>
                <w:szCs w:val="24"/>
              </w:rPr>
              <w:t xml:space="preserve">Date Updated: September </w:t>
            </w:r>
            <w:r w:rsidR="009E52A8">
              <w:rPr>
                <w:b/>
                <w:bCs/>
                <w:color w:val="231F20"/>
                <w:sz w:val="24"/>
                <w:szCs w:val="24"/>
              </w:rPr>
              <w:t>2019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2F6ADA" w:rsidRDefault="002F6ADA" w:rsidP="00A5069A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2F6ADA" w:rsidRPr="00747D3E">
        <w:trPr>
          <w:trHeight w:val="320"/>
        </w:trPr>
        <w:tc>
          <w:tcPr>
            <w:tcW w:w="12243" w:type="dxa"/>
            <w:gridSpan w:val="4"/>
            <w:vMerge w:val="restart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548DD4"/>
                <w:sz w:val="24"/>
                <w:szCs w:val="24"/>
              </w:rPr>
              <w:t>Key indicator 1: The engagement of all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548DD4"/>
                <w:sz w:val="24"/>
                <w:szCs w:val="24"/>
              </w:rPr>
              <w:t>Percentage of total allocation:</w:t>
            </w:r>
          </w:p>
        </w:tc>
      </w:tr>
      <w:tr w:rsidR="002F6ADA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2F6ADA" w:rsidRDefault="002F6ADA" w:rsidP="00A5069A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2F6ADA" w:rsidRDefault="002F6ADA" w:rsidP="00A5069A">
            <w:pPr>
              <w:pStyle w:val="TableParagraph"/>
              <w:spacing w:before="21" w:line="292" w:lineRule="exact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2F6ADA" w:rsidRPr="00747D3E">
        <w:trPr>
          <w:trHeight w:val="640"/>
        </w:trPr>
        <w:tc>
          <w:tcPr>
            <w:tcW w:w="3968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School focus with clarity on intended impact on pupils:</w:t>
            </w:r>
          </w:p>
        </w:tc>
        <w:tc>
          <w:tcPr>
            <w:tcW w:w="3352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Evidence and impact:</w:t>
            </w:r>
          </w:p>
        </w:tc>
        <w:tc>
          <w:tcPr>
            <w:tcW w:w="3135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Sustainability and suggested next steps:</w:t>
            </w:r>
          </w:p>
        </w:tc>
      </w:tr>
      <w:tr w:rsidR="002F6ADA" w:rsidRPr="00450220">
        <w:trPr>
          <w:trHeight w:val="548"/>
        </w:trPr>
        <w:tc>
          <w:tcPr>
            <w:tcW w:w="3968" w:type="dxa"/>
            <w:tcBorders>
              <w:bottom w:val="single" w:sz="12" w:space="0" w:color="231F20"/>
            </w:tcBorders>
          </w:tcPr>
          <w:p w:rsidR="002F6ADA" w:rsidRPr="00A17689" w:rsidRDefault="002F6ADA" w:rsidP="00A17689">
            <w:pPr>
              <w:pStyle w:val="TableParagraph"/>
              <w:rPr>
                <w:rFonts w:ascii="Comic Sans MS" w:hAnsi="Comic Sans MS" w:cs="Comic Sans MS"/>
              </w:rPr>
            </w:pPr>
            <w:r w:rsidRPr="00A17689">
              <w:rPr>
                <w:rFonts w:ascii="Comic Sans MS" w:hAnsi="Comic Sans MS" w:cs="Comic Sans MS"/>
              </w:rPr>
              <w:t>Increase physical</w:t>
            </w:r>
          </w:p>
          <w:p w:rsidR="002F6ADA" w:rsidRPr="00450220" w:rsidRDefault="002F6ADA" w:rsidP="00A17689">
            <w:pPr>
              <w:pStyle w:val="TableParagraph"/>
              <w:rPr>
                <w:rFonts w:ascii="Comic Sans MS" w:hAnsi="Comic Sans MS" w:cs="Comic Sans MS"/>
              </w:rPr>
            </w:pPr>
            <w:r w:rsidRPr="00A17689">
              <w:rPr>
                <w:rFonts w:ascii="Comic Sans MS" w:hAnsi="Comic Sans MS" w:cs="Comic Sans MS"/>
              </w:rPr>
              <w:t>development in Early Years</w:t>
            </w:r>
          </w:p>
        </w:tc>
        <w:tc>
          <w:tcPr>
            <w:tcW w:w="3352" w:type="dxa"/>
            <w:tcBorders>
              <w:bottom w:val="single" w:sz="12" w:space="0" w:color="231F20"/>
            </w:tcBorders>
          </w:tcPr>
          <w:p w:rsidR="002F6ADA" w:rsidRPr="00450220" w:rsidRDefault="002F6ADA" w:rsidP="00A17689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</w:t>
            </w:r>
            <w:r w:rsidRPr="00A17689">
              <w:rPr>
                <w:rFonts w:ascii="Comic Sans MS" w:hAnsi="Comic Sans MS" w:cs="Comic Sans MS"/>
              </w:rPr>
              <w:t>romote physical fitn</w:t>
            </w:r>
            <w:r>
              <w:rPr>
                <w:rFonts w:ascii="Comic Sans MS" w:hAnsi="Comic Sans MS" w:cs="Comic Sans MS"/>
              </w:rPr>
              <w:t xml:space="preserve">ess as being </w:t>
            </w:r>
            <w:r w:rsidRPr="00A17689">
              <w:rPr>
                <w:rFonts w:ascii="Comic Sans MS" w:hAnsi="Comic Sans MS" w:cs="Comic Sans MS"/>
              </w:rPr>
              <w:t>fun in order to make being active a lifelong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Pr="00A17689">
              <w:rPr>
                <w:rFonts w:ascii="Comic Sans MS" w:hAnsi="Comic Sans MS" w:cs="Comic Sans MS"/>
              </w:rPr>
              <w:t>and natural habit.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£250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2F6ADA" w:rsidRPr="00450220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Children are</w:t>
            </w:r>
            <w:r w:rsidR="002F6ADA" w:rsidRPr="00A17689">
              <w:rPr>
                <w:rFonts w:ascii="Comic Sans MS" w:hAnsi="Comic Sans MS" w:cs="Comic Sans MS"/>
              </w:rPr>
              <w:t xml:space="preserve"> able to acquire basic body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="002F6ADA" w:rsidRPr="00A17689">
              <w:rPr>
                <w:rFonts w:ascii="Comic Sans MS" w:hAnsi="Comic Sans MS" w:cs="Comic Sans MS"/>
              </w:rPr>
              <w:t>management skills such as, balance and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="002F6ADA" w:rsidRPr="00A17689">
              <w:rPr>
                <w:rFonts w:ascii="Comic Sans MS" w:hAnsi="Comic Sans MS" w:cs="Comic Sans MS"/>
              </w:rPr>
              <w:t>control and spatial awareness</w:t>
            </w:r>
            <w:r w:rsidR="002F6ADA">
              <w:rPr>
                <w:rFonts w:ascii="Comic Sans MS" w:hAnsi="Comic Sans MS" w:cs="Comic Sans MS"/>
              </w:rPr>
              <w:t xml:space="preserve"> as well as having good fine motor skills.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Add to resources as necessary</w:t>
            </w:r>
          </w:p>
        </w:tc>
      </w:tr>
      <w:tr w:rsidR="002F6ADA" w:rsidRPr="00450220">
        <w:trPr>
          <w:trHeight w:val="38"/>
        </w:trPr>
        <w:tc>
          <w:tcPr>
            <w:tcW w:w="3968" w:type="dxa"/>
            <w:tcBorders>
              <w:bottom w:val="single" w:sz="12" w:space="0" w:color="231F20"/>
            </w:tcBorders>
          </w:tcPr>
          <w:p w:rsidR="002F6ADA" w:rsidRPr="00450220" w:rsidRDefault="002F6ADA" w:rsidP="00EF7E87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Promote Healthy Lifestyles</w:t>
            </w:r>
          </w:p>
        </w:tc>
        <w:tc>
          <w:tcPr>
            <w:tcW w:w="3352" w:type="dxa"/>
            <w:tcBorders>
              <w:bottom w:val="single" w:sz="12" w:space="0" w:color="231F20"/>
            </w:tcBorders>
          </w:tcPr>
          <w:p w:rsidR="002F6ADA" w:rsidRDefault="002F6ADA" w:rsidP="004807B3">
            <w:pPr>
              <w:pStyle w:val="TableParagraph"/>
              <w:rPr>
                <w:rFonts w:ascii="Comic Sans MS" w:hAnsi="Comic Sans MS" w:cs="Comic Sans MS"/>
              </w:rPr>
            </w:pPr>
            <w:r w:rsidRPr="00EF7E87">
              <w:rPr>
                <w:rFonts w:ascii="Comic Sans MS" w:hAnsi="Comic Sans MS" w:cs="Comic Sans MS"/>
              </w:rPr>
              <w:t>Children to enjoy participating in a range of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Pr="00EF7E87">
              <w:rPr>
                <w:rFonts w:ascii="Comic Sans MS" w:hAnsi="Comic Sans MS" w:cs="Comic Sans MS"/>
              </w:rPr>
              <w:t>physical activities to promote healthy living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Pr="00EF7E87">
              <w:rPr>
                <w:rFonts w:ascii="Comic Sans MS" w:hAnsi="Comic Sans MS" w:cs="Comic Sans MS"/>
              </w:rPr>
              <w:t>and understanding the importance of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Pr="00EF7E87">
              <w:rPr>
                <w:rFonts w:ascii="Comic Sans MS" w:hAnsi="Comic Sans MS" w:cs="Comic Sans MS"/>
              </w:rPr>
              <w:t>making healthy choices, through cross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Pr="00EF7E87">
              <w:rPr>
                <w:rFonts w:ascii="Comic Sans MS" w:hAnsi="Comic Sans MS" w:cs="Comic Sans MS"/>
              </w:rPr>
              <w:t>curricular work</w:t>
            </w:r>
            <w:r>
              <w:rPr>
                <w:rFonts w:ascii="Comic Sans MS" w:hAnsi="Comic Sans MS" w:cs="Comic Sans MS"/>
              </w:rPr>
              <w:t>.</w:t>
            </w:r>
          </w:p>
          <w:p w:rsidR="002F6ADA" w:rsidRDefault="002F6ADA" w:rsidP="004807B3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4807B3">
            <w:pPr>
              <w:pStyle w:val="TableParagraph"/>
              <w:rPr>
                <w:rFonts w:ascii="Comic Sans MS" w:hAnsi="Comic Sans MS" w:cs="Comic Sans MS"/>
              </w:rPr>
            </w:pPr>
            <w:r w:rsidRPr="00450220">
              <w:rPr>
                <w:rFonts w:ascii="Comic Sans MS" w:hAnsi="Comic Sans MS" w:cs="Comic Sans MS"/>
              </w:rPr>
              <w:t xml:space="preserve">Daily active challenge to encourage all pupils to be more active during the school day. </w:t>
            </w:r>
            <w:r w:rsidR="00653EF8">
              <w:rPr>
                <w:rFonts w:ascii="Comic Sans MS" w:hAnsi="Comic Sans MS" w:cs="Comic Sans MS"/>
              </w:rPr>
              <w:t xml:space="preserve">This can be through lessons or during </w:t>
            </w:r>
            <w:proofErr w:type="spellStart"/>
            <w:r w:rsidR="00653EF8">
              <w:rPr>
                <w:rFonts w:ascii="Comic Sans MS" w:hAnsi="Comic Sans MS" w:cs="Comic Sans MS"/>
              </w:rPr>
              <w:t>non curricular</w:t>
            </w:r>
            <w:proofErr w:type="spellEnd"/>
            <w:r w:rsidR="00653EF8">
              <w:rPr>
                <w:rFonts w:ascii="Comic Sans MS" w:hAnsi="Comic Sans MS" w:cs="Comic Sans MS"/>
              </w:rPr>
              <w:t xml:space="preserve"> time including after school clubs. </w:t>
            </w:r>
            <w:r w:rsidRPr="00450220">
              <w:rPr>
                <w:rFonts w:ascii="Comic Sans MS" w:hAnsi="Comic Sans MS" w:cs="Comic Sans MS"/>
              </w:rPr>
              <w:t>Focus on children who are not naturally active and don’t take part in other activities.</w:t>
            </w:r>
          </w:p>
          <w:p w:rsidR="002F6ADA" w:rsidRDefault="002F6ADA" w:rsidP="004807B3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Pr="00450220" w:rsidRDefault="002F6ADA" w:rsidP="004807B3">
            <w:pPr>
              <w:pStyle w:val="TableParagraph"/>
              <w:rPr>
                <w:rFonts w:ascii="Comic Sans MS" w:hAnsi="Comic Sans MS" w:cs="Comic Sans MS"/>
              </w:rPr>
            </w:pPr>
            <w:r w:rsidRPr="00450220">
              <w:rPr>
                <w:rFonts w:ascii="Comic Sans MS" w:hAnsi="Comic Sans MS" w:cs="Comic Sans MS"/>
              </w:rPr>
              <w:t xml:space="preserve">As part of Sports Relief, </w:t>
            </w:r>
            <w:r w:rsidRPr="00450220">
              <w:rPr>
                <w:rFonts w:ascii="Comic Sans MS" w:hAnsi="Comic Sans MS" w:cs="Comic Sans MS"/>
              </w:rPr>
              <w:lastRenderedPageBreak/>
              <w:t>physical activity to be completed everyday by all pupils. Earn points for their houses, fun competition</w:t>
            </w:r>
            <w:r>
              <w:rPr>
                <w:rFonts w:ascii="Comic Sans MS" w:hAnsi="Comic Sans MS" w:cs="Comic Sans MS"/>
              </w:rPr>
              <w:t xml:space="preserve"> – accessible to all children.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lastRenderedPageBreak/>
              <w:t xml:space="preserve"> Free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2F6ADA" w:rsidRDefault="00C65AF4" w:rsidP="00652300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Children are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="002F6ADA" w:rsidRPr="00EF7E87">
              <w:rPr>
                <w:rFonts w:ascii="Comic Sans MS" w:hAnsi="Comic Sans MS" w:cs="Comic Sans MS"/>
              </w:rPr>
              <w:t>healthier and more</w:t>
            </w:r>
            <w:r w:rsidR="002F6ADA">
              <w:rPr>
                <w:rFonts w:ascii="Comic Sans MS" w:hAnsi="Comic Sans MS" w:cs="Comic Sans MS"/>
              </w:rPr>
              <w:t xml:space="preserve"> activ</w:t>
            </w:r>
            <w:r>
              <w:rPr>
                <w:rFonts w:ascii="Comic Sans MS" w:hAnsi="Comic Sans MS" w:cs="Comic Sans MS"/>
              </w:rPr>
              <w:t xml:space="preserve">e. They are </w:t>
            </w:r>
            <w:r w:rsidR="002F6ADA" w:rsidRPr="00EF7E87">
              <w:rPr>
                <w:rFonts w:ascii="Comic Sans MS" w:hAnsi="Comic Sans MS" w:cs="Comic Sans MS"/>
              </w:rPr>
              <w:t>encouraged to live a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="002F6ADA" w:rsidRPr="00EF7E87">
              <w:rPr>
                <w:rFonts w:ascii="Comic Sans MS" w:hAnsi="Comic Sans MS" w:cs="Comic Sans MS"/>
              </w:rPr>
              <w:t>healthy lifestyle through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="002F6ADA" w:rsidRPr="00EF7E87">
              <w:rPr>
                <w:rFonts w:ascii="Comic Sans MS" w:hAnsi="Comic Sans MS" w:cs="Comic Sans MS"/>
              </w:rPr>
              <w:t>health</w:t>
            </w:r>
            <w:r w:rsidR="002F6ADA">
              <w:rPr>
                <w:rFonts w:ascii="Comic Sans MS" w:hAnsi="Comic Sans MS" w:cs="Comic Sans MS"/>
              </w:rPr>
              <w:t>y</w:t>
            </w:r>
            <w:r w:rsidR="002F6ADA" w:rsidRPr="00EF7E87">
              <w:rPr>
                <w:rFonts w:ascii="Comic Sans MS" w:hAnsi="Comic Sans MS" w:cs="Comic Sans MS"/>
              </w:rPr>
              <w:t xml:space="preserve"> eating and being</w:t>
            </w:r>
            <w:r w:rsidR="00E12C72">
              <w:rPr>
                <w:rFonts w:ascii="Comic Sans MS" w:hAnsi="Comic Sans MS" w:cs="Comic Sans MS"/>
              </w:rPr>
              <w:t xml:space="preserve"> </w:t>
            </w:r>
            <w:r w:rsidR="002F6ADA" w:rsidRPr="00EF7E87">
              <w:rPr>
                <w:rFonts w:ascii="Comic Sans MS" w:hAnsi="Comic Sans MS" w:cs="Comic Sans MS"/>
              </w:rPr>
              <w:t>physically active.</w:t>
            </w:r>
          </w:p>
          <w:p w:rsidR="002F6ADA" w:rsidRDefault="002F6ADA" w:rsidP="00652300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652300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Pr="00450220" w:rsidRDefault="002F6ADA" w:rsidP="00652300">
            <w:pPr>
              <w:pStyle w:val="TableParagraph"/>
              <w:rPr>
                <w:rFonts w:ascii="Comic Sans MS" w:hAnsi="Comic Sans MS" w:cs="Comic Sans MS"/>
              </w:rPr>
            </w:pPr>
            <w:r w:rsidRPr="00450220">
              <w:rPr>
                <w:rFonts w:ascii="Comic Sans MS" w:hAnsi="Comic Sans MS" w:cs="Comic Sans MS"/>
              </w:rPr>
              <w:t>Progress record</w:t>
            </w:r>
            <w:r w:rsidR="00C65AF4">
              <w:rPr>
                <w:rFonts w:ascii="Comic Sans MS" w:hAnsi="Comic Sans MS" w:cs="Comic Sans MS"/>
              </w:rPr>
              <w:t>s</w:t>
            </w:r>
            <w:r w:rsidRPr="00450220">
              <w:rPr>
                <w:rFonts w:ascii="Comic Sans MS" w:hAnsi="Comic Sans MS" w:cs="Comic Sans MS"/>
              </w:rPr>
              <w:t xml:space="preserve"> kept of activities, i.e. Distance covered, jumps completed etc. All pupils to be actively involved.</w:t>
            </w:r>
            <w:r w:rsidR="000E13E8">
              <w:rPr>
                <w:rFonts w:ascii="Comic Sans MS" w:hAnsi="Comic Sans MS" w:cs="Comic Sans MS"/>
              </w:rPr>
              <w:t xml:space="preserve"> KS2 to support KS1</w:t>
            </w:r>
            <w:r w:rsidR="00653EF8">
              <w:rPr>
                <w:rFonts w:ascii="Comic Sans MS" w:hAnsi="Comic Sans MS" w:cs="Comic Sans MS"/>
              </w:rPr>
              <w:t xml:space="preserve"> linked to </w:t>
            </w:r>
            <w:proofErr w:type="spellStart"/>
            <w:r w:rsidR="00653EF8">
              <w:rPr>
                <w:rFonts w:ascii="Comic Sans MS" w:hAnsi="Comic Sans MS" w:cs="Comic Sans MS"/>
              </w:rPr>
              <w:t>Potamus</w:t>
            </w:r>
            <w:proofErr w:type="spellEnd"/>
            <w:r w:rsidR="00653EF8">
              <w:rPr>
                <w:rFonts w:ascii="Comic Sans MS" w:hAnsi="Comic Sans MS" w:cs="Comic Sans MS"/>
              </w:rPr>
              <w:t xml:space="preserve"> challenge</w:t>
            </w:r>
            <w:r w:rsidR="00C65AF4">
              <w:rPr>
                <w:rFonts w:ascii="Comic Sans MS" w:hAnsi="Comic Sans MS" w:cs="Comic Sans MS"/>
              </w:rPr>
              <w:t xml:space="preserve"> using </w:t>
            </w:r>
            <w:proofErr w:type="spellStart"/>
            <w:r w:rsidR="00C65AF4">
              <w:rPr>
                <w:rFonts w:ascii="Comic Sans MS" w:hAnsi="Comic Sans MS" w:cs="Comic Sans MS"/>
              </w:rPr>
              <w:t>playleaders</w:t>
            </w:r>
            <w:proofErr w:type="spellEnd"/>
            <w:r w:rsidR="00C65AF4">
              <w:rPr>
                <w:rFonts w:ascii="Comic Sans MS" w:hAnsi="Comic Sans MS" w:cs="Comic Sans MS"/>
              </w:rPr>
              <w:t xml:space="preserve"> training. Opportunities cut short due to Covid-19</w:t>
            </w:r>
          </w:p>
          <w:p w:rsidR="002F6ADA" w:rsidRDefault="002F6ADA" w:rsidP="0056305E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56305E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56305E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C65AF4" w:rsidP="0056305E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lastRenderedPageBreak/>
              <w:t>Information</w:t>
            </w:r>
            <w:r w:rsidR="002F6ADA" w:rsidRPr="00450220">
              <w:rPr>
                <w:rFonts w:ascii="Comic Sans MS" w:hAnsi="Comic Sans MS" w:cs="Comic Sans MS"/>
              </w:rPr>
              <w:t xml:space="preserve"> sent out to parents and photos to be taken during all events and published on schoo</w:t>
            </w:r>
            <w:r w:rsidR="002F6ADA">
              <w:rPr>
                <w:rFonts w:ascii="Comic Sans MS" w:hAnsi="Comic Sans MS" w:cs="Comic Sans MS"/>
              </w:rPr>
              <w:t xml:space="preserve">l website and </w:t>
            </w:r>
            <w:r w:rsidR="002F6ADA" w:rsidRPr="00450220">
              <w:rPr>
                <w:rFonts w:ascii="Comic Sans MS" w:hAnsi="Comic Sans MS" w:cs="Comic Sans MS"/>
              </w:rPr>
              <w:t>social media</w:t>
            </w:r>
            <w:r w:rsidR="002F6ADA">
              <w:rPr>
                <w:rFonts w:ascii="Comic Sans MS" w:hAnsi="Comic Sans MS" w:cs="Comic Sans MS"/>
              </w:rPr>
              <w:t xml:space="preserve"> page. </w:t>
            </w:r>
          </w:p>
          <w:p w:rsidR="002F6ADA" w:rsidRPr="00450220" w:rsidRDefault="002F6ADA" w:rsidP="004807B3">
            <w:pPr>
              <w:pStyle w:val="TableParagraph"/>
              <w:rPr>
                <w:rFonts w:ascii="Comic Sans MS" w:hAnsi="Comic Sans MS" w:cs="Comic Sans MS"/>
              </w:rPr>
            </w:pPr>
            <w:r w:rsidRPr="00450220">
              <w:rPr>
                <w:rFonts w:ascii="Comic Sans MS" w:hAnsi="Comic Sans MS" w:cs="Comic Sans MS"/>
              </w:rPr>
              <w:t>Team games/ activities being attended by pupils. Leadership skills being developed in the leaders.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2F6ADA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lastRenderedPageBreak/>
              <w:t>Also link to science curriculum and PSHE in 2020</w:t>
            </w: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When Covid-9 allows, children to continue with sports leader cross bubble activities.</w:t>
            </w: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C65AF4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Look at ways to extend opportunities within year 5/6 bubble.</w:t>
            </w: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  <w:r w:rsidRPr="004807B3">
              <w:rPr>
                <w:rFonts w:ascii="Comic Sans MS" w:hAnsi="Comic Sans MS" w:cs="Comic Sans MS"/>
              </w:rPr>
              <w:t>.</w:t>
            </w:r>
          </w:p>
        </w:tc>
      </w:tr>
      <w:tr w:rsidR="002F6ADA" w:rsidRPr="00450220">
        <w:trPr>
          <w:trHeight w:val="36"/>
        </w:trPr>
        <w:tc>
          <w:tcPr>
            <w:tcW w:w="3968" w:type="dxa"/>
          </w:tcPr>
          <w:p w:rsidR="002F6ADA" w:rsidRPr="00450220" w:rsidRDefault="002F6ADA" w:rsidP="00A17689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lastRenderedPageBreak/>
              <w:t>Purchase new equipment – allow for delivery of new sports</w:t>
            </w:r>
          </w:p>
        </w:tc>
        <w:tc>
          <w:tcPr>
            <w:tcW w:w="3352" w:type="dxa"/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Children are able to access sports equipment for new sports to develop their interest in PE and sport. Equipment will allow for new and exciting after school clubs</w:t>
            </w:r>
            <w:r w:rsidR="00653EF8">
              <w:rPr>
                <w:rFonts w:ascii="Comic Sans MS" w:hAnsi="Comic Sans MS" w:cs="Comic Sans MS"/>
              </w:rPr>
              <w:t xml:space="preserve"> / lunchtime activities</w:t>
            </w:r>
            <w:r>
              <w:rPr>
                <w:rFonts w:ascii="Comic Sans MS" w:hAnsi="Comic Sans MS" w:cs="Comic Sans MS"/>
              </w:rPr>
              <w:t xml:space="preserve"> to increase number of participants. </w:t>
            </w:r>
          </w:p>
        </w:tc>
        <w:tc>
          <w:tcPr>
            <w:tcW w:w="1616" w:type="dxa"/>
          </w:tcPr>
          <w:p w:rsidR="000E13E8" w:rsidRDefault="00653EF8" w:rsidP="000E13E8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Climbing wall </w:t>
            </w:r>
          </w:p>
          <w:p w:rsidR="00653EF8" w:rsidRDefault="00653EF8" w:rsidP="000E13E8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£1500</w:t>
            </w:r>
          </w:p>
          <w:p w:rsidR="00653EF8" w:rsidRDefault="00653EF8" w:rsidP="000E13E8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Athletics equipment</w:t>
            </w:r>
          </w:p>
          <w:p w:rsidR="00653EF8" w:rsidRDefault="00653EF8" w:rsidP="000E13E8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£300</w:t>
            </w:r>
          </w:p>
          <w:p w:rsidR="00653EF8" w:rsidRDefault="00653EF8" w:rsidP="000E13E8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Renew of </w:t>
            </w:r>
            <w:proofErr w:type="spellStart"/>
            <w:r>
              <w:rPr>
                <w:rFonts w:ascii="Comic Sans MS" w:hAnsi="Comic Sans MS" w:cs="Comic Sans MS"/>
              </w:rPr>
              <w:t>pottamus</w:t>
            </w:r>
            <w:proofErr w:type="spellEnd"/>
            <w:r>
              <w:rPr>
                <w:rFonts w:ascii="Comic Sans MS" w:hAnsi="Comic Sans MS" w:cs="Comic Sans MS"/>
              </w:rPr>
              <w:t xml:space="preserve"> challenge equipment</w:t>
            </w:r>
          </w:p>
          <w:p w:rsidR="00653EF8" w:rsidRPr="00450220" w:rsidRDefault="00653EF8" w:rsidP="000E13E8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£300</w:t>
            </w:r>
          </w:p>
        </w:tc>
        <w:tc>
          <w:tcPr>
            <w:tcW w:w="3307" w:type="dxa"/>
          </w:tcPr>
          <w:p w:rsidR="002F6ADA" w:rsidRDefault="002F6ADA" w:rsidP="00652300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Number of children attending after school clubs</w:t>
            </w:r>
            <w:r w:rsidR="00C65AF4">
              <w:rPr>
                <w:rFonts w:ascii="Comic Sans MS" w:hAnsi="Comic Sans MS" w:cs="Comic Sans MS"/>
              </w:rPr>
              <w:t xml:space="preserve"> increased</w:t>
            </w:r>
            <w:r>
              <w:rPr>
                <w:rFonts w:ascii="Comic Sans MS" w:hAnsi="Comic Sans MS" w:cs="Comic Sans MS"/>
              </w:rPr>
              <w:t>.</w:t>
            </w:r>
          </w:p>
          <w:p w:rsidR="002F6ADA" w:rsidRDefault="002F6ADA" w:rsidP="00652300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Number of children participating in level 2 sports games</w:t>
            </w:r>
            <w:r w:rsidR="00C65AF4">
              <w:rPr>
                <w:rFonts w:ascii="Comic Sans MS" w:hAnsi="Comic Sans MS" w:cs="Comic Sans MS"/>
              </w:rPr>
              <w:t xml:space="preserve"> increased</w:t>
            </w:r>
            <w:r>
              <w:rPr>
                <w:rFonts w:ascii="Comic Sans MS" w:hAnsi="Comic Sans MS" w:cs="Comic Sans MS"/>
              </w:rPr>
              <w:t>.</w:t>
            </w:r>
          </w:p>
          <w:p w:rsidR="00653EF8" w:rsidRPr="00450220" w:rsidRDefault="00653EF8" w:rsidP="00652300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Number of children involved in level 1 activities at lunchtimes</w:t>
            </w:r>
            <w:r w:rsidR="00C65AF4">
              <w:rPr>
                <w:rFonts w:ascii="Comic Sans MS" w:hAnsi="Comic Sans MS" w:cs="Comic Sans MS"/>
              </w:rPr>
              <w:t xml:space="preserve"> increased, particularly with KS1 </w:t>
            </w:r>
            <w:proofErr w:type="spellStart"/>
            <w:r w:rsidR="00C65AF4">
              <w:rPr>
                <w:rFonts w:ascii="Comic Sans MS" w:hAnsi="Comic Sans MS" w:cs="Comic Sans MS"/>
              </w:rPr>
              <w:t>playleaders</w:t>
            </w:r>
            <w:proofErr w:type="spellEnd"/>
            <w:r w:rsidR="00C65AF4">
              <w:rPr>
                <w:rFonts w:ascii="Comic Sans MS" w:hAnsi="Comic Sans MS" w:cs="Comic Sans MS"/>
              </w:rPr>
              <w:t xml:space="preserve"> supporting</w:t>
            </w:r>
            <w:r>
              <w:rPr>
                <w:rFonts w:ascii="Comic Sans MS" w:hAnsi="Comic Sans MS" w:cs="Comic Sans MS"/>
              </w:rPr>
              <w:t>.</w:t>
            </w:r>
          </w:p>
        </w:tc>
        <w:tc>
          <w:tcPr>
            <w:tcW w:w="3135" w:type="dxa"/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Pr="00450220" w:rsidRDefault="00C65AF4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Continue with </w:t>
            </w:r>
            <w:proofErr w:type="spellStart"/>
            <w:r>
              <w:rPr>
                <w:rFonts w:ascii="Comic Sans MS" w:hAnsi="Comic Sans MS" w:cs="Comic Sans MS"/>
              </w:rPr>
              <w:t>playleader</w:t>
            </w:r>
            <w:proofErr w:type="spellEnd"/>
            <w:r>
              <w:rPr>
                <w:rFonts w:ascii="Comic Sans MS" w:hAnsi="Comic Sans MS" w:cs="Comic Sans MS"/>
              </w:rPr>
              <w:t xml:space="preserve"> coaching in 2020/2021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</w:tc>
      </w:tr>
      <w:tr w:rsidR="002F6ADA" w:rsidRPr="00450220">
        <w:trPr>
          <w:trHeight w:val="2119"/>
        </w:trPr>
        <w:tc>
          <w:tcPr>
            <w:tcW w:w="3968" w:type="dxa"/>
          </w:tcPr>
          <w:p w:rsidR="002F6ADA" w:rsidRPr="00450220" w:rsidRDefault="002F6ADA" w:rsidP="00A17689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Increase physical development during break times. 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</w:tc>
        <w:tc>
          <w:tcPr>
            <w:tcW w:w="3352" w:type="dxa"/>
          </w:tcPr>
          <w:p w:rsidR="002F6ADA" w:rsidRPr="00450220" w:rsidRDefault="00653EF8" w:rsidP="00A17689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Year 6 pupils completing award September 2019</w:t>
            </w:r>
            <w:r w:rsidR="000E13E8">
              <w:rPr>
                <w:rFonts w:ascii="Comic Sans MS" w:hAnsi="Comic Sans MS" w:cs="Comic Sans MS"/>
              </w:rPr>
              <w:t xml:space="preserve"> </w:t>
            </w:r>
            <w:r>
              <w:rPr>
                <w:rFonts w:ascii="Comic Sans MS" w:hAnsi="Comic Sans MS" w:cs="Comic Sans MS"/>
              </w:rPr>
              <w:t xml:space="preserve">with Stoke via playmaker </w:t>
            </w:r>
            <w:proofErr w:type="spellStart"/>
            <w:r>
              <w:rPr>
                <w:rFonts w:ascii="Comic Sans MS" w:hAnsi="Comic Sans MS" w:cs="Comic Sans MS"/>
              </w:rPr>
              <w:t>programme</w:t>
            </w:r>
            <w:proofErr w:type="spellEnd"/>
          </w:p>
          <w:p w:rsidR="002F6ADA" w:rsidRPr="00450220" w:rsidRDefault="002F6ADA" w:rsidP="00A17689">
            <w:pPr>
              <w:pStyle w:val="TableParagraph"/>
              <w:rPr>
                <w:rFonts w:ascii="Comic Sans MS" w:hAnsi="Comic Sans MS" w:cs="Comic Sans MS"/>
              </w:rPr>
            </w:pPr>
            <w:r w:rsidRPr="00450220">
              <w:rPr>
                <w:rFonts w:ascii="Comic Sans MS" w:hAnsi="Comic Sans MS" w:cs="Comic Sans MS"/>
              </w:rPr>
              <w:t>Meetings required with play-ground staff so they can oversee the activities.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</w:p>
        </w:tc>
        <w:tc>
          <w:tcPr>
            <w:tcW w:w="1616" w:type="dxa"/>
          </w:tcPr>
          <w:p w:rsidR="002F6ADA" w:rsidRDefault="000E13E8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£200num package </w:t>
            </w:r>
          </w:p>
          <w:p w:rsidR="000E13E8" w:rsidRPr="00450220" w:rsidRDefault="000E13E8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Stoke in the community platinum package</w:t>
            </w:r>
          </w:p>
        </w:tc>
        <w:tc>
          <w:tcPr>
            <w:tcW w:w="3307" w:type="dxa"/>
          </w:tcPr>
          <w:p w:rsidR="002F6ADA" w:rsidRPr="00450220" w:rsidRDefault="002F6ADA" w:rsidP="00652300">
            <w:pPr>
              <w:pStyle w:val="TableParagraph"/>
              <w:rPr>
                <w:rFonts w:ascii="Comic Sans MS" w:hAnsi="Comic Sans MS" w:cs="Comic Sans MS"/>
              </w:rPr>
            </w:pPr>
            <w:r w:rsidRPr="00450220">
              <w:rPr>
                <w:rFonts w:ascii="Comic Sans MS" w:hAnsi="Comic Sans MS" w:cs="Comic Sans MS"/>
              </w:rPr>
              <w:t xml:space="preserve">Play Makers </w:t>
            </w:r>
            <w:proofErr w:type="spellStart"/>
            <w:r w:rsidRPr="00450220">
              <w:rPr>
                <w:rFonts w:ascii="Comic Sans MS" w:hAnsi="Comic Sans MS" w:cs="Comic Sans MS"/>
              </w:rPr>
              <w:t>organising</w:t>
            </w:r>
            <w:proofErr w:type="spellEnd"/>
            <w:r w:rsidRPr="00450220">
              <w:rPr>
                <w:rFonts w:ascii="Comic Sans MS" w:hAnsi="Comic Sans MS" w:cs="Comic Sans MS"/>
              </w:rPr>
              <w:t xml:space="preserve"> play-ground activities for the rest of the school during lunch time play. This is to include wet play time.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</w:rPr>
            </w:pPr>
            <w:r w:rsidRPr="00450220">
              <w:rPr>
                <w:rFonts w:ascii="Comic Sans MS" w:hAnsi="Comic Sans MS" w:cs="Comic Sans MS"/>
              </w:rPr>
              <w:t>Certificates given to play makers on completion of course. Photograph activities</w:t>
            </w:r>
          </w:p>
        </w:tc>
        <w:tc>
          <w:tcPr>
            <w:tcW w:w="3135" w:type="dxa"/>
          </w:tcPr>
          <w:p w:rsidR="002F6ADA" w:rsidRPr="00450220" w:rsidRDefault="002F6ADA" w:rsidP="00653EF8">
            <w:pPr>
              <w:pStyle w:val="TableParagraph"/>
              <w:rPr>
                <w:rFonts w:ascii="Comic Sans MS" w:hAnsi="Comic Sans MS" w:cs="Comic Sans MS"/>
              </w:rPr>
            </w:pPr>
            <w:r w:rsidRPr="00450220">
              <w:rPr>
                <w:rFonts w:ascii="Comic Sans MS" w:hAnsi="Comic Sans MS" w:cs="Comic Sans MS"/>
              </w:rPr>
              <w:t>This can be continued indefinitely as part of the daily school routine, with the activities becoming more complex as the children develop.</w:t>
            </w:r>
            <w:r w:rsidR="00653EF8">
              <w:rPr>
                <w:rFonts w:ascii="Comic Sans MS" w:hAnsi="Comic Sans MS" w:cs="Comic Sans MS"/>
              </w:rPr>
              <w:t xml:space="preserve"> </w:t>
            </w:r>
          </w:p>
        </w:tc>
      </w:tr>
      <w:tr w:rsidR="002F6ADA" w:rsidRPr="00450220">
        <w:trPr>
          <w:trHeight w:val="2119"/>
        </w:trPr>
        <w:tc>
          <w:tcPr>
            <w:tcW w:w="3968" w:type="dxa"/>
          </w:tcPr>
          <w:p w:rsidR="002F6ADA" w:rsidRDefault="002F6ADA" w:rsidP="00A17689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lastRenderedPageBreak/>
              <w:t>Increase levels of physical activity outside of school hours</w:t>
            </w:r>
          </w:p>
        </w:tc>
        <w:tc>
          <w:tcPr>
            <w:tcW w:w="3352" w:type="dxa"/>
          </w:tcPr>
          <w:p w:rsidR="002F6ADA" w:rsidRPr="00450220" w:rsidRDefault="002F6ADA" w:rsidP="00A17689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Creation of physical activity bags for pupils to access outside of school hours. Bags to include suggested activity cards and the necessary equipment. </w:t>
            </w:r>
          </w:p>
        </w:tc>
        <w:tc>
          <w:tcPr>
            <w:tcW w:w="1616" w:type="dxa"/>
          </w:tcPr>
          <w:p w:rsidR="002F6ADA" w:rsidRDefault="00653EF8" w:rsidP="00A5069A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£2</w:t>
            </w:r>
            <w:r w:rsidR="002F6ADA">
              <w:rPr>
                <w:rFonts w:ascii="Comic Sans MS" w:hAnsi="Comic Sans MS" w:cs="Comic Sans MS"/>
              </w:rPr>
              <w:t>00</w:t>
            </w:r>
          </w:p>
        </w:tc>
        <w:tc>
          <w:tcPr>
            <w:tcW w:w="3307" w:type="dxa"/>
          </w:tcPr>
          <w:p w:rsidR="002F6ADA" w:rsidRDefault="002F6ADA" w:rsidP="00652300">
            <w:pPr>
              <w:pStyle w:val="TableParagraph"/>
              <w:rPr>
                <w:rFonts w:ascii="Comic Sans MS" w:hAnsi="Comic Sans MS" w:cs="Comic Sans MS"/>
              </w:rPr>
            </w:pPr>
            <w:r w:rsidRPr="00E94471">
              <w:rPr>
                <w:rFonts w:ascii="Comic Sans MS" w:hAnsi="Comic Sans MS" w:cs="Comic Sans MS"/>
              </w:rPr>
              <w:t xml:space="preserve">Questionnaire about accessing </w:t>
            </w:r>
            <w:r>
              <w:rPr>
                <w:rFonts w:ascii="Comic Sans MS" w:hAnsi="Comic Sans MS" w:cs="Comic Sans MS"/>
              </w:rPr>
              <w:t>physical activity</w:t>
            </w:r>
            <w:r w:rsidRPr="00E94471">
              <w:rPr>
                <w:rFonts w:ascii="Comic Sans MS" w:hAnsi="Comic Sans MS" w:cs="Comic Sans MS"/>
              </w:rPr>
              <w:t xml:space="preserve"> to be completed at the beginning and end of the year. Results to be </w:t>
            </w:r>
            <w:proofErr w:type="spellStart"/>
            <w:r w:rsidRPr="00E94471">
              <w:rPr>
                <w:rFonts w:ascii="Comic Sans MS" w:hAnsi="Comic Sans MS" w:cs="Comic Sans MS"/>
              </w:rPr>
              <w:t>analysed</w:t>
            </w:r>
            <w:proofErr w:type="spellEnd"/>
            <w:r w:rsidRPr="00E94471">
              <w:rPr>
                <w:rFonts w:ascii="Comic Sans MS" w:hAnsi="Comic Sans MS" w:cs="Comic Sans MS"/>
              </w:rPr>
              <w:t xml:space="preserve"> for increased uptake</w:t>
            </w:r>
            <w:r>
              <w:rPr>
                <w:rFonts w:ascii="Comic Sans MS" w:hAnsi="Comic Sans MS" w:cs="Comic Sans MS"/>
              </w:rPr>
              <w:t xml:space="preserve"> outside of school hours.</w:t>
            </w:r>
          </w:p>
          <w:p w:rsidR="002F6ADA" w:rsidRPr="00450220" w:rsidRDefault="002F6ADA" w:rsidP="00652300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Sporting bags regularly accessed by pupils. </w:t>
            </w:r>
          </w:p>
        </w:tc>
        <w:tc>
          <w:tcPr>
            <w:tcW w:w="3135" w:type="dxa"/>
          </w:tcPr>
          <w:p w:rsidR="002F6ADA" w:rsidRPr="00450220" w:rsidRDefault="00C65AF4" w:rsidP="007C4166">
            <w:pPr>
              <w:pStyle w:val="TableParagraph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Cut short due to </w:t>
            </w:r>
            <w:proofErr w:type="spellStart"/>
            <w:r>
              <w:rPr>
                <w:rFonts w:ascii="Comic Sans MS" w:hAnsi="Comic Sans MS" w:cs="Comic Sans MS"/>
              </w:rPr>
              <w:t>covid</w:t>
            </w:r>
            <w:proofErr w:type="spellEnd"/>
            <w:r>
              <w:rPr>
                <w:rFonts w:ascii="Comic Sans MS" w:hAnsi="Comic Sans MS" w:cs="Comic Sans MS"/>
              </w:rPr>
              <w:t xml:space="preserve"> restrictions but participation up to March showed % of pupils involved in physical activity clubs. </w:t>
            </w:r>
          </w:p>
        </w:tc>
      </w:tr>
    </w:tbl>
    <w:p w:rsidR="002F6ADA" w:rsidRDefault="002F6ADA">
      <w:r>
        <w:br w:type="page"/>
      </w:r>
    </w:p>
    <w:tbl>
      <w:tblPr>
        <w:tblW w:w="15733" w:type="dxa"/>
        <w:tblInd w:w="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934"/>
        <w:gridCol w:w="1701"/>
        <w:gridCol w:w="3969"/>
        <w:gridCol w:w="2409"/>
      </w:tblGrid>
      <w:tr w:rsidR="002F6ADA" w:rsidRPr="00747D3E">
        <w:trPr>
          <w:trHeight w:val="300"/>
        </w:trPr>
        <w:tc>
          <w:tcPr>
            <w:tcW w:w="13324" w:type="dxa"/>
            <w:gridSpan w:val="4"/>
            <w:vMerge w:val="restart"/>
            <w:tcBorders>
              <w:top w:val="single" w:sz="12" w:space="0" w:color="231F20"/>
            </w:tcBorders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548DD4"/>
                <w:sz w:val="24"/>
                <w:szCs w:val="24"/>
              </w:rPr>
              <w:lastRenderedPageBreak/>
              <w:br w:type="page"/>
              <w:t>Key indicator 2: The profile of PE and sport being raised across the school as a tool for whole school improvement</w:t>
            </w:r>
          </w:p>
        </w:tc>
        <w:tc>
          <w:tcPr>
            <w:tcW w:w="2409" w:type="dxa"/>
            <w:tcBorders>
              <w:top w:val="single" w:sz="12" w:space="0" w:color="231F20"/>
            </w:tcBorders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548DD4"/>
                <w:sz w:val="24"/>
                <w:szCs w:val="24"/>
              </w:rPr>
              <w:t>Percentage of total allocation:</w:t>
            </w:r>
          </w:p>
        </w:tc>
      </w:tr>
      <w:tr w:rsidR="002F6ADA">
        <w:trPr>
          <w:trHeight w:val="320"/>
        </w:trPr>
        <w:tc>
          <w:tcPr>
            <w:tcW w:w="13324" w:type="dxa"/>
            <w:gridSpan w:val="4"/>
            <w:vMerge/>
            <w:tcBorders>
              <w:top w:val="nil"/>
            </w:tcBorders>
          </w:tcPr>
          <w:p w:rsidR="002F6ADA" w:rsidRDefault="002F6ADA" w:rsidP="00A5069A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</w:tcPr>
          <w:p w:rsidR="002F6ADA" w:rsidRDefault="002F6ADA" w:rsidP="00A5069A">
            <w:pPr>
              <w:pStyle w:val="TableParagraph"/>
              <w:spacing w:before="21" w:line="279" w:lineRule="exact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2F6ADA" w:rsidRPr="00747D3E">
        <w:trPr>
          <w:trHeight w:val="600"/>
        </w:trPr>
        <w:tc>
          <w:tcPr>
            <w:tcW w:w="3720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School focus with clarity on intended impact on pupils:</w:t>
            </w:r>
          </w:p>
        </w:tc>
        <w:tc>
          <w:tcPr>
            <w:tcW w:w="3934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Actions to achieve:</w:t>
            </w:r>
          </w:p>
        </w:tc>
        <w:tc>
          <w:tcPr>
            <w:tcW w:w="1701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Funding allocated:</w:t>
            </w:r>
          </w:p>
        </w:tc>
        <w:tc>
          <w:tcPr>
            <w:tcW w:w="3969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Evidence and impact:</w:t>
            </w:r>
          </w:p>
        </w:tc>
        <w:tc>
          <w:tcPr>
            <w:tcW w:w="2409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Sustainability and suggested next steps:</w:t>
            </w:r>
          </w:p>
        </w:tc>
      </w:tr>
      <w:tr w:rsidR="002F6ADA" w:rsidRPr="00747D3E">
        <w:trPr>
          <w:trHeight w:val="1326"/>
        </w:trPr>
        <w:tc>
          <w:tcPr>
            <w:tcW w:w="3720" w:type="dxa"/>
            <w:vMerge w:val="restart"/>
          </w:tcPr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Inspire children to have a continued positive attitude towards PE and Sport</w:t>
            </w:r>
            <w:r w:rsidR="000E13E8">
              <w:rPr>
                <w:rFonts w:ascii="Comic Sans MS" w:hAnsi="Comic Sans MS" w:cs="Comic Sans MS"/>
                <w:sz w:val="24"/>
                <w:szCs w:val="24"/>
              </w:rPr>
              <w:t xml:space="preserve"> via use in other curriculum areas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. </w:t>
            </w:r>
          </w:p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934" w:type="dxa"/>
          </w:tcPr>
          <w:p w:rsidR="000E13E8" w:rsidRDefault="002F6ADA" w:rsidP="000E13E8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Children to experience </w:t>
            </w:r>
            <w:r w:rsidR="000E13E8">
              <w:rPr>
                <w:rFonts w:ascii="Comic Sans MS" w:hAnsi="Comic Sans MS" w:cs="Comic Sans MS"/>
                <w:sz w:val="24"/>
                <w:szCs w:val="24"/>
              </w:rPr>
              <w:t xml:space="preserve">practical sport activities in other curricular lessons. (KS1 practical </w:t>
            </w:r>
            <w:proofErr w:type="spellStart"/>
            <w:r w:rsidR="000E13E8">
              <w:rPr>
                <w:rFonts w:ascii="Comic Sans MS" w:hAnsi="Comic Sans MS" w:cs="Comic Sans MS"/>
                <w:sz w:val="24"/>
                <w:szCs w:val="24"/>
              </w:rPr>
              <w:t>maths</w:t>
            </w:r>
            <w:proofErr w:type="spellEnd"/>
            <w:r w:rsidR="000E13E8">
              <w:rPr>
                <w:rFonts w:ascii="Comic Sans MS" w:hAnsi="Comic Sans MS" w:cs="Comic Sans MS"/>
                <w:sz w:val="24"/>
                <w:szCs w:val="24"/>
              </w:rPr>
              <w:t>, KS2 English project)</w:t>
            </w:r>
          </w:p>
          <w:p w:rsidR="002F6ADA" w:rsidRPr="00747D3E" w:rsidRDefault="000E13E8" w:rsidP="000E13E8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Staff to attend the PE conference for training and ideas.</w:t>
            </w:r>
          </w:p>
        </w:tc>
        <w:tc>
          <w:tcPr>
            <w:tcW w:w="1701" w:type="dxa"/>
          </w:tcPr>
          <w:p w:rsidR="000E13E8" w:rsidRDefault="000E13E8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Via Stoke platinum package</w:t>
            </w: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Valuable experience for pupils – positively impactin</w:t>
            </w:r>
            <w:r w:rsidR="000E13E8">
              <w:rPr>
                <w:rFonts w:ascii="Comic Sans MS" w:hAnsi="Comic Sans MS" w:cs="Comic Sans MS"/>
                <w:sz w:val="24"/>
                <w:szCs w:val="24"/>
              </w:rPr>
              <w:t>g on motivation and achievement in other curriculum areas and PE.</w:t>
            </w:r>
          </w:p>
        </w:tc>
        <w:tc>
          <w:tcPr>
            <w:tcW w:w="2409" w:type="dxa"/>
            <w:vMerge w:val="restart"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D87762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C</w:t>
            </w: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sz w:val="24"/>
                <w:szCs w:val="24"/>
              </w:rPr>
              <w:t>.</w:t>
            </w:r>
          </w:p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</w:tr>
      <w:tr w:rsidR="002F6ADA" w:rsidRPr="00747D3E">
        <w:trPr>
          <w:trHeight w:val="950"/>
        </w:trPr>
        <w:tc>
          <w:tcPr>
            <w:tcW w:w="3720" w:type="dxa"/>
            <w:vMerge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934" w:type="dxa"/>
          </w:tcPr>
          <w:p w:rsidR="002F6ADA" w:rsidRDefault="004D0191" w:rsidP="00653EF8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Children to participate in additional games / dance activities during Culture week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 xml:space="preserve">. </w:t>
            </w:r>
            <w:r w:rsidR="00653EF8">
              <w:rPr>
                <w:rFonts w:ascii="Comic Sans MS" w:hAnsi="Comic Sans MS" w:cs="Comic Sans MS"/>
                <w:sz w:val="24"/>
                <w:szCs w:val="24"/>
              </w:rPr>
              <w:t>Theme for 2020 is:</w:t>
            </w:r>
            <w:r w:rsidR="00C65AF4">
              <w:rPr>
                <w:rFonts w:ascii="Comic Sans MS" w:hAnsi="Comic Sans MS" w:cs="Comic Sans MS"/>
                <w:sz w:val="24"/>
                <w:szCs w:val="24"/>
              </w:rPr>
              <w:t xml:space="preserve"> South Asia</w:t>
            </w:r>
          </w:p>
        </w:tc>
        <w:tc>
          <w:tcPr>
            <w:tcW w:w="1701" w:type="dxa"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Free</w:t>
            </w:r>
            <w:r w:rsidR="004D0191">
              <w:rPr>
                <w:rFonts w:ascii="Comic Sans MS" w:hAnsi="Comic Sans MS" w:cs="Comic Sans MS"/>
                <w:sz w:val="24"/>
                <w:szCs w:val="24"/>
              </w:rPr>
              <w:t xml:space="preserve"> –completed in PE lessons</w:t>
            </w:r>
          </w:p>
        </w:tc>
        <w:tc>
          <w:tcPr>
            <w:tcW w:w="3969" w:type="dxa"/>
          </w:tcPr>
          <w:p w:rsidR="002F6ADA" w:rsidRDefault="00C65AF4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All pupils had the opportunity to participate in games such as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boccia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within lessons. Dance activities completed with Bollywood style dance routines.</w:t>
            </w:r>
          </w:p>
        </w:tc>
        <w:tc>
          <w:tcPr>
            <w:tcW w:w="2409" w:type="dxa"/>
            <w:vMerge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</w:tr>
      <w:tr w:rsidR="002F6ADA" w:rsidRPr="00747D3E">
        <w:trPr>
          <w:trHeight w:val="2600"/>
        </w:trPr>
        <w:tc>
          <w:tcPr>
            <w:tcW w:w="3720" w:type="dxa"/>
            <w:vMerge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934" w:type="dxa"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Inspirational sports person to visit the school to inspire and encourage children to be involved with sport.</w:t>
            </w:r>
          </w:p>
          <w:p w:rsidR="004D0191" w:rsidRDefault="004D0191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Completed with Stoke City players visit December 2018</w:t>
            </w:r>
            <w:r w:rsidR="00653EF8">
              <w:rPr>
                <w:rFonts w:ascii="Comic Sans MS" w:hAnsi="Comic Sans MS" w:cs="Comic Sans MS"/>
                <w:sz w:val="24"/>
                <w:szCs w:val="24"/>
              </w:rPr>
              <w:t xml:space="preserve"> – new colleagues to be identified</w:t>
            </w:r>
          </w:p>
        </w:tc>
        <w:tc>
          <w:tcPr>
            <w:tcW w:w="1701" w:type="dxa"/>
          </w:tcPr>
          <w:p w:rsidR="002F6ADA" w:rsidRDefault="004D0191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Free via Stoke City</w:t>
            </w:r>
          </w:p>
        </w:tc>
        <w:tc>
          <w:tcPr>
            <w:tcW w:w="3969" w:type="dxa"/>
          </w:tcPr>
          <w:p w:rsidR="002F6ADA" w:rsidRDefault="00653EF8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Children meet professional players and ‘buzz’ is created. Children participate in activities following on from the visit. </w:t>
            </w:r>
          </w:p>
          <w:p w:rsidR="00D87762" w:rsidRDefault="00D87762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D87762" w:rsidRDefault="00D87762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Unavailable due to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covid</w:t>
            </w:r>
            <w:proofErr w:type="spellEnd"/>
          </w:p>
        </w:tc>
        <w:tc>
          <w:tcPr>
            <w:tcW w:w="2409" w:type="dxa"/>
            <w:vMerge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</w:tr>
      <w:tr w:rsidR="002F6ADA" w:rsidRPr="00747D3E">
        <w:trPr>
          <w:trHeight w:val="3666"/>
        </w:trPr>
        <w:tc>
          <w:tcPr>
            <w:tcW w:w="3720" w:type="dxa"/>
            <w:vMerge/>
          </w:tcPr>
          <w:p w:rsidR="002F6ADA" w:rsidRDefault="002F6ADA" w:rsidP="00FD5BB9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934" w:type="dxa"/>
          </w:tcPr>
          <w:p w:rsidR="002F6ADA" w:rsidRPr="00747D3E" w:rsidRDefault="002F6ADA" w:rsidP="00FD5BB9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C</w:t>
            </w:r>
            <w:r w:rsidRPr="00747D3E">
              <w:rPr>
                <w:rFonts w:ascii="Comic Sans MS" w:hAnsi="Comic Sans MS" w:cs="Comic Sans MS"/>
                <w:sz w:val="24"/>
                <w:szCs w:val="24"/>
              </w:rPr>
              <w:t>ertificates for any sporting achievement to be presented in Celebration Assembly to ensure the whole school is aware of the importance of PE, sport and health.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Premier League, Primary Stars certificates to be awarded: ‘Be connected, Be ambitious, Be inspiring, Be fair’ to be awarded during Celebration Assembly. </w:t>
            </w:r>
          </w:p>
        </w:tc>
        <w:tc>
          <w:tcPr>
            <w:tcW w:w="1701" w:type="dxa"/>
          </w:tcPr>
          <w:p w:rsidR="002F6ADA" w:rsidRDefault="002F6ADA" w:rsidP="00FD5BB9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Free</w:t>
            </w:r>
          </w:p>
        </w:tc>
        <w:tc>
          <w:tcPr>
            <w:tcW w:w="3969" w:type="dxa"/>
          </w:tcPr>
          <w:p w:rsidR="002F6ADA" w:rsidRDefault="002F6ADA" w:rsidP="00795A0B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sz w:val="24"/>
                <w:szCs w:val="24"/>
              </w:rPr>
              <w:t>Sporting achievement</w:t>
            </w:r>
            <w:r>
              <w:rPr>
                <w:rFonts w:ascii="Comic Sans MS" w:hAnsi="Comic Sans MS" w:cs="Comic Sans MS"/>
                <w:sz w:val="24"/>
                <w:szCs w:val="24"/>
              </w:rPr>
              <w:t>s c</w:t>
            </w:r>
            <w:r w:rsidRPr="00747D3E">
              <w:rPr>
                <w:rFonts w:ascii="Comic Sans MS" w:hAnsi="Comic Sans MS" w:cs="Comic Sans MS"/>
                <w:sz w:val="24"/>
                <w:szCs w:val="24"/>
              </w:rPr>
              <w:t>elebrated in assembly with details of event/sport and sports clubs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– inspiring </w:t>
            </w:r>
            <w:r w:rsidRPr="00747D3E">
              <w:rPr>
                <w:rFonts w:ascii="Comic Sans MS" w:hAnsi="Comic Sans MS" w:cs="Comic Sans MS"/>
                <w:sz w:val="24"/>
                <w:szCs w:val="24"/>
              </w:rPr>
              <w:t>other pupils to get involved.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Questionnaire about accessing sports to be completed at the beginning and end of the year. Results to be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analysed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for increased uptake. </w:t>
            </w:r>
            <w:r w:rsidRPr="00747D3E">
              <w:rPr>
                <w:rFonts w:ascii="Comic Sans MS" w:hAnsi="Comic Sans MS" w:cs="Comic Sans MS"/>
                <w:sz w:val="24"/>
                <w:szCs w:val="24"/>
              </w:rPr>
              <w:t xml:space="preserve">Parents </w:t>
            </w:r>
            <w:r>
              <w:rPr>
                <w:rFonts w:ascii="Comic Sans MS" w:hAnsi="Comic Sans MS" w:cs="Comic Sans MS"/>
                <w:sz w:val="24"/>
                <w:szCs w:val="24"/>
              </w:rPr>
              <w:t>invited to</w:t>
            </w:r>
            <w:r w:rsidRPr="00747D3E">
              <w:rPr>
                <w:rFonts w:ascii="Comic Sans MS" w:hAnsi="Comic Sans MS" w:cs="Comic Sans MS"/>
                <w:sz w:val="24"/>
                <w:szCs w:val="24"/>
              </w:rPr>
              <w:t xml:space="preserve"> attend 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celebration </w:t>
            </w:r>
            <w:r w:rsidRPr="00747D3E">
              <w:rPr>
                <w:rFonts w:ascii="Comic Sans MS" w:hAnsi="Comic Sans MS" w:cs="Comic Sans MS"/>
                <w:sz w:val="24"/>
                <w:szCs w:val="24"/>
              </w:rPr>
              <w:t>assembly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– parents value PE and Sport. </w:t>
            </w:r>
          </w:p>
        </w:tc>
        <w:tc>
          <w:tcPr>
            <w:tcW w:w="2409" w:type="dxa"/>
          </w:tcPr>
          <w:p w:rsidR="002F6ADA" w:rsidRDefault="00D87762" w:rsidP="00FD5BB9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End of year awards presented remotely due to covid.</w:t>
            </w:r>
            <w:bookmarkStart w:id="0" w:name="_GoBack"/>
            <w:bookmarkEnd w:id="0"/>
          </w:p>
        </w:tc>
      </w:tr>
    </w:tbl>
    <w:p w:rsidR="002F6ADA" w:rsidRPr="00747D3E" w:rsidRDefault="002F6ADA" w:rsidP="00C2051F">
      <w:pPr>
        <w:rPr>
          <w:rFonts w:ascii="Comic Sans MS" w:hAnsi="Comic Sans MS" w:cs="Comic Sans MS"/>
          <w:sz w:val="24"/>
          <w:szCs w:val="24"/>
        </w:rPr>
        <w:sectPr w:rsidR="002F6ADA" w:rsidRPr="00747D3E">
          <w:footerReference w:type="default" r:id="rId9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15645" w:type="dxa"/>
        <w:tblInd w:w="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807"/>
        <w:gridCol w:w="1984"/>
        <w:gridCol w:w="3969"/>
        <w:gridCol w:w="2127"/>
      </w:tblGrid>
      <w:tr w:rsidR="002F6ADA" w:rsidRPr="00747D3E">
        <w:trPr>
          <w:trHeight w:val="380"/>
        </w:trPr>
        <w:tc>
          <w:tcPr>
            <w:tcW w:w="13518" w:type="dxa"/>
            <w:gridSpan w:val="4"/>
            <w:vMerge w:val="restart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548DD4"/>
                <w:sz w:val="24"/>
                <w:szCs w:val="24"/>
              </w:rPr>
              <w:lastRenderedPageBreak/>
              <w:t>Key indicator 3: Increased confidence, knowledge and skills of all staff in teaching PE and sport</w:t>
            </w:r>
          </w:p>
        </w:tc>
        <w:tc>
          <w:tcPr>
            <w:tcW w:w="2127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548DD4"/>
                <w:sz w:val="24"/>
                <w:szCs w:val="24"/>
              </w:rPr>
              <w:t>Percentage of total allocation:</w:t>
            </w:r>
          </w:p>
        </w:tc>
      </w:tr>
      <w:tr w:rsidR="002F6ADA">
        <w:trPr>
          <w:trHeight w:val="280"/>
        </w:trPr>
        <w:tc>
          <w:tcPr>
            <w:tcW w:w="13518" w:type="dxa"/>
            <w:gridSpan w:val="4"/>
            <w:vMerge/>
            <w:tcBorders>
              <w:top w:val="nil"/>
            </w:tcBorders>
          </w:tcPr>
          <w:p w:rsidR="002F6ADA" w:rsidRDefault="002F6ADA" w:rsidP="00A5069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2F6ADA" w:rsidRDefault="002F6ADA" w:rsidP="00A5069A">
            <w:pPr>
              <w:pStyle w:val="TableParagraph"/>
              <w:spacing w:line="257" w:lineRule="exact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2F6ADA" w:rsidRPr="00747D3E">
        <w:trPr>
          <w:trHeight w:val="580"/>
        </w:trPr>
        <w:tc>
          <w:tcPr>
            <w:tcW w:w="3758" w:type="dxa"/>
          </w:tcPr>
          <w:p w:rsidR="002F6ADA" w:rsidRPr="00747D3E" w:rsidRDefault="002F6ADA" w:rsidP="00E6160C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School focus with clarity on intended</w:t>
            </w:r>
            <w:r w:rsidR="004D0191">
              <w:rPr>
                <w:rFonts w:ascii="Comic Sans MS" w:hAnsi="Comic Sans MS" w:cs="Comic Sans MS"/>
                <w:color w:val="FF0000"/>
                <w:sz w:val="24"/>
                <w:szCs w:val="24"/>
              </w:rPr>
              <w:t xml:space="preserve"> </w:t>
            </w: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impact on pupils:</w:t>
            </w:r>
          </w:p>
        </w:tc>
        <w:tc>
          <w:tcPr>
            <w:tcW w:w="3807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Actions to achieve:</w:t>
            </w:r>
          </w:p>
        </w:tc>
        <w:tc>
          <w:tcPr>
            <w:tcW w:w="1984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Funding</w:t>
            </w:r>
          </w:p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allocated:</w:t>
            </w:r>
          </w:p>
        </w:tc>
        <w:tc>
          <w:tcPr>
            <w:tcW w:w="3969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Evidence and impact:</w:t>
            </w:r>
          </w:p>
        </w:tc>
        <w:tc>
          <w:tcPr>
            <w:tcW w:w="2127" w:type="dxa"/>
          </w:tcPr>
          <w:p w:rsidR="002F6ADA" w:rsidRPr="00747D3E" w:rsidRDefault="002F6ADA" w:rsidP="00E6160C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 xml:space="preserve">Sustainability and </w:t>
            </w:r>
            <w:proofErr w:type="spellStart"/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suggestednext</w:t>
            </w:r>
            <w:proofErr w:type="spellEnd"/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 xml:space="preserve"> steps:</w:t>
            </w:r>
          </w:p>
        </w:tc>
      </w:tr>
      <w:tr w:rsidR="002F6ADA" w:rsidRPr="00747D3E">
        <w:trPr>
          <w:trHeight w:val="2831"/>
        </w:trPr>
        <w:tc>
          <w:tcPr>
            <w:tcW w:w="3758" w:type="dxa"/>
          </w:tcPr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Specialist coaches to deliver PE curriculum alongside staff members and provide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extra curricular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staff, whilst developing CPD for staff.</w:t>
            </w:r>
          </w:p>
        </w:tc>
        <w:tc>
          <w:tcPr>
            <w:tcW w:w="3807" w:type="dxa"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Employ a specialist sports coach to work alongside the staff in KS1 and 2 to allow for sharing good practice.</w:t>
            </w:r>
          </w:p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Sports coaches to support and promote a variety of after school clubs and sports competition opportunities.</w:t>
            </w:r>
          </w:p>
        </w:tc>
        <w:tc>
          <w:tcPr>
            <w:tcW w:w="1984" w:type="dxa"/>
          </w:tcPr>
          <w:p w:rsidR="002F6ADA" w:rsidRPr="00747D3E" w:rsidRDefault="002F6ADA" w:rsidP="004D0191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£</w:t>
            </w:r>
            <w:r w:rsidR="004D0191">
              <w:rPr>
                <w:rFonts w:ascii="Comic Sans MS" w:hAnsi="Comic Sans MS" w:cs="Comic Sans MS"/>
                <w:sz w:val="24"/>
                <w:szCs w:val="24"/>
              </w:rPr>
              <w:t>TBC</w:t>
            </w:r>
          </w:p>
        </w:tc>
        <w:tc>
          <w:tcPr>
            <w:tcW w:w="3969" w:type="dxa"/>
          </w:tcPr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High quality teaching and learning in PE curriculum.</w:t>
            </w:r>
          </w:p>
          <w:p w:rsidR="002F6ADA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More opportunities for pupils to access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extra curricular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activities. </w:t>
            </w:r>
          </w:p>
          <w:p w:rsidR="002F6ADA" w:rsidRPr="00747D3E" w:rsidRDefault="002F6ADA" w:rsidP="005A2F52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CPD – sharing good practice and team teaching to upskill teaching PE and coaching in clubs.  </w:t>
            </w:r>
          </w:p>
        </w:tc>
        <w:tc>
          <w:tcPr>
            <w:tcW w:w="2127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Staff team teach and share good practice</w:t>
            </w:r>
          </w:p>
        </w:tc>
      </w:tr>
      <w:tr w:rsidR="002F6ADA" w:rsidRPr="00747D3E">
        <w:trPr>
          <w:trHeight w:val="413"/>
        </w:trPr>
        <w:tc>
          <w:tcPr>
            <w:tcW w:w="3758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 PE lead to work alongside staff and exter</w:t>
            </w:r>
            <w:r w:rsidR="004D0191">
              <w:rPr>
                <w:rFonts w:ascii="Comic Sans MS" w:hAnsi="Comic Sans MS" w:cs="Comic Sans MS"/>
                <w:sz w:val="24"/>
                <w:szCs w:val="24"/>
              </w:rPr>
              <w:t xml:space="preserve">nal sports coaches, and </w:t>
            </w:r>
            <w:proofErr w:type="spellStart"/>
            <w:r w:rsidR="007D534E">
              <w:rPr>
                <w:rFonts w:ascii="Comic Sans MS" w:hAnsi="Comic Sans MS" w:cs="Comic Sans MS"/>
                <w:sz w:val="24"/>
                <w:szCs w:val="24"/>
              </w:rPr>
              <w:t>organis</w:t>
            </w:r>
            <w:r w:rsidR="004D0191">
              <w:rPr>
                <w:rFonts w:ascii="Comic Sans MS" w:hAnsi="Comic Sans MS" w:cs="Comic Sans MS"/>
                <w:sz w:val="24"/>
                <w:szCs w:val="24"/>
              </w:rPr>
              <w:t>e</w:t>
            </w:r>
            <w:proofErr w:type="spellEnd"/>
            <w:r w:rsidR="004D0191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="007D534E">
              <w:rPr>
                <w:rFonts w:ascii="Comic Sans MS" w:hAnsi="Comic Sans MS" w:cs="Comic Sans MS"/>
                <w:sz w:val="24"/>
                <w:szCs w:val="24"/>
              </w:rPr>
              <w:t>extra-curricular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activities. </w:t>
            </w:r>
          </w:p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807" w:type="dxa"/>
          </w:tcPr>
          <w:p w:rsidR="002F6ADA" w:rsidRPr="00747D3E" w:rsidRDefault="004D0191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Sports lead to arrange additional sporting opportunities for pupils via internal and external clubs, competitions and training in a range of sports including</w:t>
            </w:r>
            <w:r w:rsidR="007D534E">
              <w:rPr>
                <w:rFonts w:ascii="Comic Sans MS" w:hAnsi="Comic Sans MS" w:cs="Comic Sans MS"/>
                <w:sz w:val="24"/>
                <w:szCs w:val="24"/>
              </w:rPr>
              <w:t xml:space="preserve"> cross country,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football, tennis and cricket.</w:t>
            </w:r>
          </w:p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1984" w:type="dxa"/>
          </w:tcPr>
          <w:p w:rsidR="002F6ADA" w:rsidRDefault="004D0191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Via teaching salaries</w:t>
            </w:r>
          </w:p>
          <w:p w:rsidR="004D0191" w:rsidRDefault="004D0191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4D0191" w:rsidRDefault="004D0191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£1500 coaching costs for the year</w:t>
            </w:r>
          </w:p>
          <w:p w:rsidR="004D0191" w:rsidRPr="00747D3E" w:rsidRDefault="004D0191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Good practice shared. Staff up</w:t>
            </w:r>
            <w:r w:rsidR="007D534E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omic Sans MS"/>
                <w:sz w:val="24"/>
                <w:szCs w:val="24"/>
              </w:rPr>
              <w:t>skilled through PE lead disseminating key information. PE lead confident in her role.   PE and Sport have a high profile within school.</w:t>
            </w: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4D0191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After school 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 xml:space="preserve">running club established. More pupils attending inter school cross country events. </w:t>
            </w:r>
          </w:p>
          <w:p w:rsidR="004D0191" w:rsidRPr="00747D3E" w:rsidRDefault="004D0191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Football for fun, Cricket for fun, afterschool clubs run weekly. </w:t>
            </w:r>
          </w:p>
        </w:tc>
        <w:tc>
          <w:tcPr>
            <w:tcW w:w="2127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</w:tr>
      <w:tr w:rsidR="002F6ADA" w:rsidRPr="00747D3E">
        <w:trPr>
          <w:trHeight w:val="2040"/>
        </w:trPr>
        <w:tc>
          <w:tcPr>
            <w:tcW w:w="3758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lastRenderedPageBreak/>
              <w:t xml:space="preserve">High quality PE and Sport in early years with high number of children achieving their milestones for physical development. </w:t>
            </w:r>
          </w:p>
        </w:tc>
        <w:tc>
          <w:tcPr>
            <w:tcW w:w="3807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Children in early years access 1 hour per week of high quality PE and sport activities. Physical development opportunities available through continuous provision throughout the rest of the week. </w:t>
            </w:r>
          </w:p>
        </w:tc>
        <w:tc>
          <w:tcPr>
            <w:tcW w:w="1984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As part of PE leads role</w:t>
            </w: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Children in Early Years to access high quality PE lessons to develop early development of fundamental skills.</w:t>
            </w: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High number of children achieving physical development objectives by the end of the year.</w:t>
            </w:r>
          </w:p>
        </w:tc>
        <w:tc>
          <w:tcPr>
            <w:tcW w:w="2127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</w:tr>
    </w:tbl>
    <w:p w:rsidR="002F6ADA" w:rsidRDefault="002F6ADA">
      <w:r>
        <w:br w:type="page"/>
      </w:r>
    </w:p>
    <w:tbl>
      <w:tblPr>
        <w:tblW w:w="0" w:type="auto"/>
        <w:tblInd w:w="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2F6ADA" w:rsidRPr="00747D3E">
        <w:trPr>
          <w:trHeight w:val="300"/>
        </w:trPr>
        <w:tc>
          <w:tcPr>
            <w:tcW w:w="12302" w:type="dxa"/>
            <w:gridSpan w:val="4"/>
            <w:vMerge w:val="restart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548DD4"/>
                <w:sz w:val="24"/>
                <w:szCs w:val="24"/>
              </w:rPr>
              <w:lastRenderedPageBreak/>
              <w:t>Key indicator 4: Broader experience of a range of sports and activities offered to all pupils</w:t>
            </w:r>
          </w:p>
        </w:tc>
        <w:tc>
          <w:tcPr>
            <w:tcW w:w="3076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548DD4"/>
                <w:sz w:val="24"/>
                <w:szCs w:val="24"/>
              </w:rPr>
              <w:t>Percentage of total allocation:</w:t>
            </w:r>
          </w:p>
        </w:tc>
      </w:tr>
      <w:tr w:rsidR="002F6ADA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2F6ADA" w:rsidRDefault="002F6ADA" w:rsidP="00A5069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2F6ADA" w:rsidRDefault="002F6ADA" w:rsidP="00A5069A">
            <w:pPr>
              <w:pStyle w:val="TableParagraph"/>
              <w:spacing w:line="257" w:lineRule="exact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2F6ADA" w:rsidRPr="00747D3E">
        <w:trPr>
          <w:trHeight w:val="580"/>
        </w:trPr>
        <w:tc>
          <w:tcPr>
            <w:tcW w:w="3758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School focus with clarity on intended</w:t>
            </w:r>
          </w:p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:rsidR="002F6ADA" w:rsidRPr="00747D3E" w:rsidRDefault="002F6ADA" w:rsidP="00932F7D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 xml:space="preserve">Actions </w:t>
            </w:r>
          </w:p>
          <w:p w:rsidR="002F6ADA" w:rsidRPr="00747D3E" w:rsidRDefault="002F6ADA" w:rsidP="00932F7D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to achieve:</w:t>
            </w:r>
          </w:p>
        </w:tc>
        <w:tc>
          <w:tcPr>
            <w:tcW w:w="1663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Funding</w:t>
            </w:r>
          </w:p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Sustainability and suggested</w:t>
            </w:r>
          </w:p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color w:val="FF0000"/>
                <w:sz w:val="24"/>
                <w:szCs w:val="24"/>
              </w:rPr>
              <w:t>next steps:</w:t>
            </w:r>
          </w:p>
        </w:tc>
      </w:tr>
      <w:tr w:rsidR="002F6ADA" w:rsidRPr="00747D3E">
        <w:trPr>
          <w:trHeight w:val="2160"/>
        </w:trPr>
        <w:tc>
          <w:tcPr>
            <w:tcW w:w="3758" w:type="dxa"/>
          </w:tcPr>
          <w:p w:rsidR="002F6ADA" w:rsidRPr="00747D3E" w:rsidRDefault="002F6ADA" w:rsidP="00932F7D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sz w:val="24"/>
                <w:szCs w:val="24"/>
              </w:rPr>
              <w:t xml:space="preserve">Continue to offer a wide range of activities both within and outside the curriculum. </w:t>
            </w:r>
          </w:p>
          <w:p w:rsidR="002F6ADA" w:rsidRPr="00747D3E" w:rsidRDefault="002F6ADA" w:rsidP="00747D3E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458" w:type="dxa"/>
          </w:tcPr>
          <w:p w:rsidR="002F6ADA" w:rsidRDefault="002F6ADA" w:rsidP="00932F7D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sz w:val="24"/>
                <w:szCs w:val="24"/>
              </w:rPr>
              <w:t>Survey parents to ascertain sporting clubs that pupils already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attend.  Invite local providers to offer demonstration sessions in school and to advertise their services in the foyer. </w:t>
            </w:r>
          </w:p>
          <w:p w:rsidR="002F6ADA" w:rsidRDefault="002F6ADA" w:rsidP="00932F7D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747D3E" w:rsidRDefault="002F6ADA" w:rsidP="00932F7D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1663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Free</w:t>
            </w:r>
          </w:p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423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sz w:val="24"/>
                <w:szCs w:val="24"/>
              </w:rPr>
              <w:t>More pupils will be involved in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a wider range of sporting activities both in school and the wider </w:t>
            </w:r>
            <w:r w:rsidRPr="00747D3E">
              <w:rPr>
                <w:rFonts w:ascii="Comic Sans MS" w:hAnsi="Comic Sans MS" w:cs="Comic Sans MS"/>
                <w:sz w:val="24"/>
                <w:szCs w:val="24"/>
              </w:rPr>
              <w:t>community</w:t>
            </w:r>
            <w:r>
              <w:rPr>
                <w:rFonts w:ascii="Comic Sans MS" w:hAnsi="Comic Sans MS" w:cs="Comic Sans MS"/>
                <w:sz w:val="24"/>
                <w:szCs w:val="24"/>
              </w:rPr>
              <w:t>.</w:t>
            </w:r>
          </w:p>
        </w:tc>
        <w:tc>
          <w:tcPr>
            <w:tcW w:w="3076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sz w:val="24"/>
                <w:szCs w:val="24"/>
              </w:rPr>
              <w:t xml:space="preserve">Look at additional </w:t>
            </w:r>
            <w:proofErr w:type="spellStart"/>
            <w:r w:rsidRPr="00747D3E">
              <w:rPr>
                <w:rFonts w:ascii="Comic Sans MS" w:hAnsi="Comic Sans MS" w:cs="Comic Sans MS"/>
                <w:sz w:val="24"/>
                <w:szCs w:val="24"/>
              </w:rPr>
              <w:t>organisations</w:t>
            </w:r>
            <w:proofErr w:type="spellEnd"/>
            <w:r w:rsidRPr="00747D3E">
              <w:rPr>
                <w:rFonts w:ascii="Comic Sans MS" w:hAnsi="Comic Sans MS" w:cs="Comic Sans MS"/>
                <w:sz w:val="24"/>
                <w:szCs w:val="24"/>
              </w:rPr>
              <w:t xml:space="preserve"> that hold taster days at reduced costs. </w:t>
            </w:r>
          </w:p>
        </w:tc>
      </w:tr>
      <w:tr w:rsidR="007D534E" w:rsidRPr="00747D3E">
        <w:trPr>
          <w:trHeight w:val="2160"/>
        </w:trPr>
        <w:tc>
          <w:tcPr>
            <w:tcW w:w="3758" w:type="dxa"/>
          </w:tcPr>
          <w:p w:rsidR="007D534E" w:rsidRPr="00747D3E" w:rsidRDefault="007D534E" w:rsidP="00932F7D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Alter lunchtime provision to incorporate team game activities and individual challenge games </w:t>
            </w:r>
          </w:p>
        </w:tc>
        <w:tc>
          <w:tcPr>
            <w:tcW w:w="3458" w:type="dxa"/>
          </w:tcPr>
          <w:p w:rsidR="007D534E" w:rsidRPr="00747D3E" w:rsidRDefault="007D534E" w:rsidP="007D534E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Sports coach to lead lunch time games and activities to support KS2 initially, then KS1 and EYFS if successful. </w:t>
            </w:r>
          </w:p>
        </w:tc>
        <w:tc>
          <w:tcPr>
            <w:tcW w:w="1663" w:type="dxa"/>
          </w:tcPr>
          <w:p w:rsidR="007D534E" w:rsidRDefault="007D534E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£</w:t>
            </w:r>
          </w:p>
        </w:tc>
        <w:tc>
          <w:tcPr>
            <w:tcW w:w="3423" w:type="dxa"/>
          </w:tcPr>
          <w:p w:rsidR="007D534E" w:rsidRPr="00747D3E" w:rsidRDefault="007D534E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Higher number of children involved in both rotation of team game activities each week and the individual physical activity challenge tasks </w:t>
            </w:r>
          </w:p>
        </w:tc>
        <w:tc>
          <w:tcPr>
            <w:tcW w:w="3076" w:type="dxa"/>
          </w:tcPr>
          <w:p w:rsidR="007D534E" w:rsidRPr="00747D3E" w:rsidRDefault="007D534E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If successful at KS2 also deliver at KS1 and EYFS</w:t>
            </w:r>
          </w:p>
        </w:tc>
      </w:tr>
      <w:tr w:rsidR="002F6ADA" w:rsidRPr="00747D3E">
        <w:trPr>
          <w:trHeight w:val="2160"/>
        </w:trPr>
        <w:tc>
          <w:tcPr>
            <w:tcW w:w="3758" w:type="dxa"/>
          </w:tcPr>
          <w:p w:rsidR="002F6ADA" w:rsidRDefault="002F6ADA" w:rsidP="005A0C30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Broader experience of a range of activities</w:t>
            </w:r>
          </w:p>
        </w:tc>
        <w:tc>
          <w:tcPr>
            <w:tcW w:w="3458" w:type="dxa"/>
          </w:tcPr>
          <w:p w:rsidR="002F6ADA" w:rsidRPr="00747D3E" w:rsidRDefault="002F6ADA" w:rsidP="005A0C30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Children in Key Stage One</w:t>
            </w:r>
            <w:r w:rsidR="007D534E">
              <w:rPr>
                <w:rFonts w:ascii="Comic Sans MS" w:hAnsi="Comic Sans MS" w:cs="Comic Sans MS"/>
                <w:sz w:val="24"/>
                <w:szCs w:val="24"/>
              </w:rPr>
              <w:t xml:space="preserve">( Year 2) 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to participate in the </w:t>
            </w:r>
            <w:proofErr w:type="spellStart"/>
            <w:r w:rsidRPr="00747D3E">
              <w:rPr>
                <w:rFonts w:ascii="Comic Sans MS" w:hAnsi="Comic Sans MS" w:cs="Comic Sans MS"/>
                <w:sz w:val="24"/>
                <w:szCs w:val="24"/>
              </w:rPr>
              <w:t>Pottermus</w:t>
            </w:r>
            <w:proofErr w:type="spellEnd"/>
            <w:r w:rsidRPr="00747D3E">
              <w:rPr>
                <w:rFonts w:ascii="Comic Sans MS" w:hAnsi="Comic Sans MS" w:cs="Comic Sans MS"/>
                <w:sz w:val="24"/>
                <w:szCs w:val="24"/>
              </w:rPr>
              <w:t xml:space="preserve"> Challenge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(Stoke City) – inter schools competition</w:t>
            </w:r>
          </w:p>
          <w:p w:rsidR="002F6ADA" w:rsidRPr="00747D3E" w:rsidRDefault="002F6ADA" w:rsidP="005A0C30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1663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Free event</w:t>
            </w:r>
          </w:p>
          <w:p w:rsidR="007D534E" w:rsidRDefault="007D534E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£75</w:t>
            </w: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transport costs</w:t>
            </w:r>
          </w:p>
        </w:tc>
        <w:tc>
          <w:tcPr>
            <w:tcW w:w="3423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Sports ambassadors to report back to the Stoke City steering group (written report)</w:t>
            </w:r>
          </w:p>
        </w:tc>
        <w:tc>
          <w:tcPr>
            <w:tcW w:w="3076" w:type="dxa"/>
          </w:tcPr>
          <w:p w:rsidR="002F6ADA" w:rsidRPr="00747D3E" w:rsidRDefault="00C27314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Sports leaders continue the games at lunchtime with support from the lunchtime supervisors.</w:t>
            </w:r>
          </w:p>
        </w:tc>
      </w:tr>
      <w:tr w:rsidR="002F6ADA" w:rsidRPr="00747D3E">
        <w:trPr>
          <w:trHeight w:val="2160"/>
        </w:trPr>
        <w:tc>
          <w:tcPr>
            <w:tcW w:w="3758" w:type="dxa"/>
          </w:tcPr>
          <w:p w:rsidR="002F6ADA" w:rsidRPr="00747D3E" w:rsidRDefault="002F6ADA" w:rsidP="005A0C30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lastRenderedPageBreak/>
              <w:t>Increase range of activities on offer in school</w:t>
            </w:r>
          </w:p>
        </w:tc>
        <w:tc>
          <w:tcPr>
            <w:tcW w:w="3458" w:type="dxa"/>
          </w:tcPr>
          <w:p w:rsidR="002F6ADA" w:rsidRPr="00747D3E" w:rsidRDefault="007D534E" w:rsidP="005A0C30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Bikeability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year 5/6</w:t>
            </w:r>
          </w:p>
          <w:p w:rsidR="002F6ADA" w:rsidRPr="00747D3E" w:rsidRDefault="007D534E" w:rsidP="005A0C30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Year 5/6</w:t>
            </w:r>
            <w:r w:rsidR="002F6ADA" w:rsidRPr="00747D3E">
              <w:rPr>
                <w:rFonts w:ascii="Comic Sans MS" w:hAnsi="Comic Sans MS" w:cs="Comic Sans MS"/>
                <w:sz w:val="24"/>
                <w:szCs w:val="24"/>
              </w:rPr>
              <w:t xml:space="preserve"> residential trip to Laches Wood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 xml:space="preserve"> (outdoor activities)</w:t>
            </w:r>
          </w:p>
          <w:p w:rsidR="002F6ADA" w:rsidRPr="00747D3E" w:rsidRDefault="002F6ADA" w:rsidP="005A0C30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47D3E">
              <w:rPr>
                <w:rFonts w:ascii="Comic Sans MS" w:hAnsi="Comic Sans MS" w:cs="Comic Sans MS"/>
                <w:sz w:val="24"/>
                <w:szCs w:val="24"/>
              </w:rPr>
              <w:t>Sports Relief Challenge Week</w:t>
            </w:r>
          </w:p>
        </w:tc>
        <w:tc>
          <w:tcPr>
            <w:tcW w:w="1663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Free</w:t>
            </w:r>
          </w:p>
        </w:tc>
        <w:tc>
          <w:tcPr>
            <w:tcW w:w="3423" w:type="dxa"/>
          </w:tcPr>
          <w:p w:rsidR="002F6ADA" w:rsidRDefault="007D534E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Children in year 5 and 6 to have the opportunity to take part in Level 2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bikeability</w:t>
            </w:r>
            <w:proofErr w:type="spellEnd"/>
          </w:p>
          <w:p w:rsidR="00C27314" w:rsidRPr="00747D3E" w:rsidRDefault="00C27314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High percentage of children join the </w:t>
            </w:r>
            <w:r w:rsidR="00653EF8">
              <w:rPr>
                <w:rFonts w:ascii="Comic Sans MS" w:hAnsi="Comic Sans MS" w:cs="Comic Sans MS"/>
                <w:sz w:val="24"/>
                <w:szCs w:val="24"/>
              </w:rPr>
              <w:t xml:space="preserve">new visit to Laches Wood in Sept 2020 (60+ 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places booked)</w:t>
            </w:r>
          </w:p>
        </w:tc>
        <w:tc>
          <w:tcPr>
            <w:tcW w:w="3076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</w:tr>
      <w:tr w:rsidR="002F6ADA" w:rsidRPr="00747D3E">
        <w:trPr>
          <w:trHeight w:val="2160"/>
        </w:trPr>
        <w:tc>
          <w:tcPr>
            <w:tcW w:w="3758" w:type="dxa"/>
          </w:tcPr>
          <w:p w:rsidR="002F6ADA" w:rsidRPr="000C2244" w:rsidRDefault="002F6ADA" w:rsidP="00747D3E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Increased percentage of pupils being able to swim 25m </w:t>
            </w:r>
          </w:p>
        </w:tc>
        <w:tc>
          <w:tcPr>
            <w:tcW w:w="3458" w:type="dxa"/>
          </w:tcPr>
          <w:p w:rsidR="002F6ADA" w:rsidRPr="000C2244" w:rsidRDefault="007D534E" w:rsidP="000C2244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Children in Years 3-6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 xml:space="preserve"> will access weekly swimming sessions</w:t>
            </w:r>
            <w:r w:rsidR="00653EF8">
              <w:rPr>
                <w:rFonts w:ascii="Comic Sans MS" w:hAnsi="Comic Sans MS" w:cs="Comic Sans MS"/>
                <w:sz w:val="24"/>
                <w:szCs w:val="24"/>
              </w:rPr>
              <w:t xml:space="preserve"> with a qualified instructor (30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 xml:space="preserve"> minute sessions)</w:t>
            </w:r>
            <w:r>
              <w:rPr>
                <w:rFonts w:ascii="Comic Sans MS" w:hAnsi="Comic Sans MS" w:cs="Comic Sans MS"/>
                <w:sz w:val="24"/>
                <w:szCs w:val="24"/>
              </w:rPr>
              <w:t xml:space="preserve"> for a minimum of 10 weeks per year.</w:t>
            </w:r>
          </w:p>
        </w:tc>
        <w:tc>
          <w:tcPr>
            <w:tcW w:w="1663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£</w:t>
            </w:r>
          </w:p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Includes transport</w:t>
            </w:r>
          </w:p>
        </w:tc>
        <w:tc>
          <w:tcPr>
            <w:tcW w:w="3423" w:type="dxa"/>
          </w:tcPr>
          <w:p w:rsidR="002F6ADA" w:rsidRPr="000C2244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Pupils able to swim 25 </w:t>
            </w:r>
            <w:proofErr w:type="spellStart"/>
            <w:r>
              <w:rPr>
                <w:rFonts w:ascii="Comic Sans MS" w:hAnsi="Comic Sans MS" w:cs="Comic Sans MS"/>
                <w:sz w:val="24"/>
                <w:szCs w:val="24"/>
              </w:rPr>
              <w:t>metre</w:t>
            </w:r>
            <w:proofErr w:type="spellEnd"/>
            <w:r>
              <w:rPr>
                <w:rFonts w:ascii="Comic Sans MS" w:hAnsi="Comic Sans MS" w:cs="Comic Sans MS"/>
                <w:sz w:val="24"/>
                <w:szCs w:val="24"/>
              </w:rPr>
              <w:t xml:space="preserve"> with confidence. Swimming records to show achievements. </w:t>
            </w:r>
          </w:p>
        </w:tc>
        <w:tc>
          <w:tcPr>
            <w:tcW w:w="3076" w:type="dxa"/>
          </w:tcPr>
          <w:p w:rsidR="002F6ADA" w:rsidRPr="00747D3E" w:rsidRDefault="002F6ADA" w:rsidP="00C27314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Possible </w:t>
            </w:r>
            <w:r w:rsidR="00C27314">
              <w:rPr>
                <w:rFonts w:ascii="Comic Sans MS" w:hAnsi="Comic Sans MS" w:cs="Comic Sans MS"/>
                <w:sz w:val="24"/>
                <w:szCs w:val="24"/>
              </w:rPr>
              <w:t>increase in hours available for those children not meeting 25m standards.</w:t>
            </w:r>
          </w:p>
        </w:tc>
      </w:tr>
      <w:tr w:rsidR="002F6ADA" w:rsidRPr="00747D3E">
        <w:trPr>
          <w:trHeight w:val="2160"/>
        </w:trPr>
        <w:tc>
          <w:tcPr>
            <w:tcW w:w="3758" w:type="dxa"/>
          </w:tcPr>
          <w:p w:rsidR="002F6ADA" w:rsidRPr="00703713" w:rsidRDefault="002F6ADA" w:rsidP="00703713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03713">
              <w:rPr>
                <w:rFonts w:ascii="Comic Sans MS" w:hAnsi="Comic Sans MS" w:cs="Comic Sans MS"/>
                <w:sz w:val="24"/>
                <w:szCs w:val="24"/>
              </w:rPr>
              <w:t>Increase pupils participation in</w:t>
            </w:r>
          </w:p>
          <w:p w:rsidR="002F6ADA" w:rsidRDefault="002F6ADA" w:rsidP="00703713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703713">
              <w:rPr>
                <w:rFonts w:ascii="Comic Sans MS" w:hAnsi="Comic Sans MS" w:cs="Comic Sans MS"/>
                <w:sz w:val="24"/>
                <w:szCs w:val="24"/>
              </w:rPr>
              <w:t xml:space="preserve">competitions </w:t>
            </w:r>
            <w:r>
              <w:rPr>
                <w:rFonts w:ascii="Comic Sans MS" w:hAnsi="Comic Sans MS" w:cs="Comic Sans MS"/>
                <w:sz w:val="24"/>
                <w:szCs w:val="24"/>
              </w:rPr>
              <w:t>and/</w:t>
            </w:r>
            <w:r w:rsidRPr="00703713">
              <w:rPr>
                <w:rFonts w:ascii="Comic Sans MS" w:hAnsi="Comic Sans MS" w:cs="Comic Sans MS"/>
                <w:sz w:val="24"/>
                <w:szCs w:val="24"/>
              </w:rPr>
              <w:t>or festivals</w:t>
            </w:r>
          </w:p>
        </w:tc>
        <w:tc>
          <w:tcPr>
            <w:tcW w:w="3458" w:type="dxa"/>
          </w:tcPr>
          <w:p w:rsidR="002F6ADA" w:rsidRDefault="002F6ADA" w:rsidP="000C2244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Arrange transport to sporting events</w:t>
            </w:r>
          </w:p>
        </w:tc>
        <w:tc>
          <w:tcPr>
            <w:tcW w:w="1663" w:type="dxa"/>
          </w:tcPr>
          <w:p w:rsidR="002F6ADA" w:rsidRDefault="007D534E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£750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 xml:space="preserve"> towards transport</w:t>
            </w:r>
          </w:p>
        </w:tc>
        <w:tc>
          <w:tcPr>
            <w:tcW w:w="3423" w:type="dxa"/>
          </w:tcPr>
          <w:p w:rsidR="002F6ADA" w:rsidRDefault="007D534E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Attend all Newcastle 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>School Competitions</w:t>
            </w: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0C2244">
              <w:rPr>
                <w:rFonts w:ascii="Comic Sans MS" w:hAnsi="Comic Sans MS" w:cs="Comic Sans MS"/>
                <w:sz w:val="24"/>
                <w:szCs w:val="24"/>
              </w:rPr>
              <w:t>Children feel confident to take part and are able to understand and explain competition</w:t>
            </w:r>
            <w:r>
              <w:rPr>
                <w:rFonts w:ascii="Comic Sans MS" w:hAnsi="Comic Sans MS" w:cs="Comic Sans MS"/>
                <w:sz w:val="24"/>
                <w:szCs w:val="24"/>
              </w:rPr>
              <w:t>.</w:t>
            </w:r>
          </w:p>
        </w:tc>
        <w:tc>
          <w:tcPr>
            <w:tcW w:w="3076" w:type="dxa"/>
          </w:tcPr>
          <w:p w:rsidR="002F6ADA" w:rsidRPr="00747D3E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Parental contributions might be necessary in the future to support transport costs. </w:t>
            </w:r>
          </w:p>
        </w:tc>
      </w:tr>
    </w:tbl>
    <w:p w:rsidR="002F6ADA" w:rsidRDefault="002F6ADA">
      <w:r>
        <w:br w:type="page"/>
      </w:r>
    </w:p>
    <w:tbl>
      <w:tblPr>
        <w:tblW w:w="0" w:type="auto"/>
        <w:tblInd w:w="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2F6ADA" w:rsidRPr="00450220">
        <w:trPr>
          <w:trHeight w:val="340"/>
        </w:trPr>
        <w:tc>
          <w:tcPr>
            <w:tcW w:w="12302" w:type="dxa"/>
            <w:gridSpan w:val="4"/>
            <w:vMerge w:val="restart"/>
          </w:tcPr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FF0000"/>
                <w:sz w:val="24"/>
                <w:szCs w:val="24"/>
              </w:rPr>
              <w:lastRenderedPageBreak/>
              <w:t>Key indicator 5: Increased participation in competitive sport</w:t>
            </w:r>
          </w:p>
        </w:tc>
        <w:tc>
          <w:tcPr>
            <w:tcW w:w="3076" w:type="dxa"/>
          </w:tcPr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FF0000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FF0000"/>
                <w:sz w:val="24"/>
                <w:szCs w:val="24"/>
              </w:rPr>
              <w:t>Percentage of total allocation:</w:t>
            </w:r>
          </w:p>
        </w:tc>
      </w:tr>
      <w:tr w:rsidR="002F6ADA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2F6ADA" w:rsidRDefault="002F6ADA" w:rsidP="00A5069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2F6ADA" w:rsidRDefault="002F6ADA" w:rsidP="00A5069A">
            <w:pPr>
              <w:pStyle w:val="TableParagraph"/>
              <w:spacing w:line="257" w:lineRule="exact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%</w:t>
            </w:r>
          </w:p>
        </w:tc>
      </w:tr>
      <w:tr w:rsidR="002F6ADA" w:rsidRPr="00450220">
        <w:trPr>
          <w:trHeight w:val="600"/>
        </w:trPr>
        <w:tc>
          <w:tcPr>
            <w:tcW w:w="3758" w:type="dxa"/>
          </w:tcPr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548DD4"/>
                <w:sz w:val="24"/>
                <w:szCs w:val="24"/>
              </w:rPr>
              <w:t>School focus with clarity on intended</w:t>
            </w:r>
          </w:p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548DD4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548DD4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548DD4"/>
                <w:sz w:val="24"/>
                <w:szCs w:val="24"/>
              </w:rPr>
              <w:t>Funding</w:t>
            </w:r>
          </w:p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548DD4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548DD4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548DD4"/>
                <w:sz w:val="24"/>
                <w:szCs w:val="24"/>
              </w:rPr>
              <w:t>Sustainability and suggested</w:t>
            </w:r>
          </w:p>
          <w:p w:rsidR="002F6ADA" w:rsidRPr="00450220" w:rsidRDefault="002F6ADA" w:rsidP="00450220">
            <w:pPr>
              <w:pStyle w:val="TableParagraph"/>
              <w:rPr>
                <w:rFonts w:ascii="Comic Sans MS" w:hAnsi="Comic Sans MS" w:cs="Comic Sans MS"/>
                <w:color w:val="548DD4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color w:val="548DD4"/>
                <w:sz w:val="24"/>
                <w:szCs w:val="24"/>
              </w:rPr>
              <w:t>next steps:</w:t>
            </w:r>
          </w:p>
        </w:tc>
      </w:tr>
      <w:tr w:rsidR="002F6ADA" w:rsidRPr="00450220">
        <w:trPr>
          <w:trHeight w:val="2120"/>
        </w:trPr>
        <w:tc>
          <w:tcPr>
            <w:tcW w:w="3758" w:type="dxa"/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Increase number of pupils participating in competitive sports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458" w:type="dxa"/>
          </w:tcPr>
          <w:p w:rsidR="002F6ADA" w:rsidRPr="00450220" w:rsidRDefault="002F6ADA" w:rsidP="00A16BAD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 xml:space="preserve">The pupils will </w:t>
            </w:r>
            <w:r w:rsidR="007D534E">
              <w:rPr>
                <w:rFonts w:ascii="Comic Sans MS" w:hAnsi="Comic Sans MS" w:cs="Comic Sans MS"/>
                <w:sz w:val="24"/>
                <w:szCs w:val="24"/>
              </w:rPr>
              <w:t xml:space="preserve">continue to compete in the Newcastle </w:t>
            </w:r>
            <w:r w:rsidRPr="00450220">
              <w:rPr>
                <w:rFonts w:ascii="Comic Sans MS" w:hAnsi="Comic Sans MS" w:cs="Comic Sans MS"/>
                <w:sz w:val="24"/>
                <w:szCs w:val="24"/>
              </w:rPr>
              <w:t>Schools Tournaments</w:t>
            </w:r>
            <w:r>
              <w:rPr>
                <w:rFonts w:ascii="Comic Sans MS" w:hAnsi="Comic Sans MS" w:cs="Comic Sans MS"/>
                <w:sz w:val="24"/>
                <w:szCs w:val="24"/>
              </w:rPr>
              <w:t>.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Hold practice sessions for the different events in PE lessons and at other times to enable the pupils to have a sound knowledge of the sport before competing in the tournament. Book transport and send consent letters to parents.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1663" w:type="dxa"/>
          </w:tcPr>
          <w:p w:rsidR="002F6ADA" w:rsidRDefault="007D534E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£75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 xml:space="preserve">0 (as above) </w:t>
            </w: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423" w:type="dxa"/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Results from the tournaments. The impact of these are: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Team bonding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Increased fitness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Wider range of sports knowledge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Experience of competition against other schools.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  <w:tc>
          <w:tcPr>
            <w:tcW w:w="3076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Transport is the only funding issue that would need to be sustained</w:t>
            </w:r>
            <w:r>
              <w:rPr>
                <w:rFonts w:ascii="Comic Sans MS" w:hAnsi="Comic Sans MS" w:cs="Comic Sans MS"/>
                <w:sz w:val="24"/>
                <w:szCs w:val="24"/>
              </w:rPr>
              <w:t>.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To look at non-school competition that our pupils may like to get involved in.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</w:p>
        </w:tc>
      </w:tr>
      <w:tr w:rsidR="002F6ADA" w:rsidRPr="00450220">
        <w:trPr>
          <w:trHeight w:val="2120"/>
        </w:trPr>
        <w:tc>
          <w:tcPr>
            <w:tcW w:w="3758" w:type="dxa"/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Increase participation</w:t>
            </w:r>
          </w:p>
        </w:tc>
        <w:tc>
          <w:tcPr>
            <w:tcW w:w="3458" w:type="dxa"/>
          </w:tcPr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Register and work towards the School Ga</w:t>
            </w:r>
            <w:r w:rsidR="00653EF8">
              <w:rPr>
                <w:rFonts w:ascii="Comic Sans MS" w:hAnsi="Comic Sans MS" w:cs="Comic Sans MS"/>
                <w:sz w:val="24"/>
                <w:szCs w:val="24"/>
              </w:rPr>
              <w:t>mes Mark in order to maintain Gold</w:t>
            </w:r>
            <w:r w:rsidRPr="00450220">
              <w:rPr>
                <w:rFonts w:ascii="Comic Sans MS" w:hAnsi="Comic Sans MS" w:cs="Comic Sans MS"/>
                <w:sz w:val="24"/>
                <w:szCs w:val="24"/>
              </w:rPr>
              <w:t xml:space="preserve"> this</w:t>
            </w:r>
            <w:r w:rsidR="007D534E">
              <w:rPr>
                <w:rFonts w:ascii="Comic Sans MS" w:hAnsi="Comic Sans MS" w:cs="Comic Sans MS"/>
                <w:sz w:val="24"/>
                <w:szCs w:val="24"/>
              </w:rPr>
              <w:t xml:space="preserve"> year Sports lead</w:t>
            </w:r>
            <w:r w:rsidRPr="00450220">
              <w:rPr>
                <w:rFonts w:ascii="Comic Sans MS" w:hAnsi="Comic Sans MS" w:cs="Comic Sans MS"/>
                <w:sz w:val="24"/>
                <w:szCs w:val="24"/>
              </w:rPr>
              <w:t xml:space="preserve"> to look at the Schools Games Mark criteria and put together the application.</w:t>
            </w:r>
          </w:p>
        </w:tc>
        <w:tc>
          <w:tcPr>
            <w:tcW w:w="1663" w:type="dxa"/>
          </w:tcPr>
          <w:p w:rsidR="002F6ADA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Free</w:t>
            </w:r>
          </w:p>
        </w:tc>
        <w:tc>
          <w:tcPr>
            <w:tcW w:w="3423" w:type="dxa"/>
          </w:tcPr>
          <w:p w:rsidR="002F6ADA" w:rsidRDefault="00653EF8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 xml:space="preserve">Gain Gold </w:t>
            </w:r>
            <w:r w:rsidR="002F6ADA">
              <w:rPr>
                <w:rFonts w:ascii="Comic Sans MS" w:hAnsi="Comic Sans MS" w:cs="Comic Sans MS"/>
                <w:sz w:val="24"/>
                <w:szCs w:val="24"/>
              </w:rPr>
              <w:t>award.</w:t>
            </w:r>
          </w:p>
          <w:p w:rsidR="002F6ADA" w:rsidRPr="00450220" w:rsidRDefault="002F6ADA" w:rsidP="00A5069A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Raising the schools profile. Evidence to be displayed in sports display area and on the schools social media.</w:t>
            </w:r>
          </w:p>
        </w:tc>
        <w:tc>
          <w:tcPr>
            <w:tcW w:w="3076" w:type="dxa"/>
          </w:tcPr>
          <w:p w:rsidR="002F6ADA" w:rsidRPr="00450220" w:rsidRDefault="002F6ADA" w:rsidP="00B760ED">
            <w:pPr>
              <w:pStyle w:val="TableParagraph"/>
              <w:rPr>
                <w:rFonts w:ascii="Comic Sans MS" w:hAnsi="Comic Sans MS" w:cs="Comic Sans MS"/>
                <w:sz w:val="24"/>
                <w:szCs w:val="24"/>
              </w:rPr>
            </w:pPr>
            <w:r w:rsidRPr="00450220">
              <w:rPr>
                <w:rFonts w:ascii="Comic Sans MS" w:hAnsi="Comic Sans MS" w:cs="Comic Sans MS"/>
                <w:sz w:val="24"/>
                <w:szCs w:val="24"/>
              </w:rPr>
              <w:t>continue to work to those standards.</w:t>
            </w:r>
          </w:p>
        </w:tc>
      </w:tr>
    </w:tbl>
    <w:p w:rsidR="002F6ADA" w:rsidRDefault="002F6ADA"/>
    <w:sectPr w:rsidR="002F6ADA" w:rsidSect="003D5048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AF4" w:rsidRDefault="00C65AF4">
      <w:r>
        <w:separator/>
      </w:r>
    </w:p>
  </w:endnote>
  <w:endnote w:type="continuationSeparator" w:id="0">
    <w:p w:rsidR="00C65AF4" w:rsidRDefault="00C65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AF4" w:rsidRDefault="00C65AF4" w:rsidP="003E7E98">
    <w:pPr>
      <w:pStyle w:val="BodyText"/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1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2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1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24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*/ 0 w 794"/>
                          <a:gd name="T1" fmla="*/ 7374890 h 70"/>
                          <a:gd name="T2" fmla="*/ 71755 w 794"/>
                          <a:gd name="T3" fmla="*/ 7342505 h 70"/>
                          <a:gd name="T4" fmla="*/ 62865 w 794"/>
                          <a:gd name="T5" fmla="*/ 7334250 h 70"/>
                          <a:gd name="T6" fmla="*/ 60960 w 794"/>
                          <a:gd name="T7" fmla="*/ 7360920 h 70"/>
                          <a:gd name="T8" fmla="*/ 50800 w 794"/>
                          <a:gd name="T9" fmla="*/ 7365365 h 70"/>
                          <a:gd name="T10" fmla="*/ 43180 w 794"/>
                          <a:gd name="T11" fmla="*/ 7360285 h 70"/>
                          <a:gd name="T12" fmla="*/ 43180 w 794"/>
                          <a:gd name="T13" fmla="*/ 7348220 h 70"/>
                          <a:gd name="T14" fmla="*/ 50800 w 794"/>
                          <a:gd name="T15" fmla="*/ 7342505 h 70"/>
                          <a:gd name="T16" fmla="*/ 60960 w 794"/>
                          <a:gd name="T17" fmla="*/ 7346950 h 70"/>
                          <a:gd name="T18" fmla="*/ 58420 w 794"/>
                          <a:gd name="T19" fmla="*/ 7332980 h 70"/>
                          <a:gd name="T20" fmla="*/ 38735 w 794"/>
                          <a:gd name="T21" fmla="*/ 7336155 h 70"/>
                          <a:gd name="T22" fmla="*/ 30480 w 794"/>
                          <a:gd name="T23" fmla="*/ 7357110 h 70"/>
                          <a:gd name="T24" fmla="*/ 41275 w 794"/>
                          <a:gd name="T25" fmla="*/ 7372985 h 70"/>
                          <a:gd name="T26" fmla="*/ 64135 w 794"/>
                          <a:gd name="T27" fmla="*/ 7372985 h 70"/>
                          <a:gd name="T28" fmla="*/ 73660 w 794"/>
                          <a:gd name="T29" fmla="*/ 7360285 h 70"/>
                          <a:gd name="T30" fmla="*/ 74295 w 794"/>
                          <a:gd name="T31" fmla="*/ 7343140 h 70"/>
                          <a:gd name="T32" fmla="*/ 111125 w 794"/>
                          <a:gd name="T33" fmla="*/ 7343140 h 70"/>
                          <a:gd name="T34" fmla="*/ 125095 w 794"/>
                          <a:gd name="T35" fmla="*/ 7343140 h 70"/>
                          <a:gd name="T36" fmla="*/ 149225 w 794"/>
                          <a:gd name="T37" fmla="*/ 7332980 h 70"/>
                          <a:gd name="T38" fmla="*/ 178435 w 794"/>
                          <a:gd name="T39" fmla="*/ 7349490 h 70"/>
                          <a:gd name="T40" fmla="*/ 151765 w 794"/>
                          <a:gd name="T41" fmla="*/ 7332980 h 70"/>
                          <a:gd name="T42" fmla="*/ 213995 w 794"/>
                          <a:gd name="T43" fmla="*/ 7360920 h 70"/>
                          <a:gd name="T44" fmla="*/ 219710 w 794"/>
                          <a:gd name="T45" fmla="*/ 7350125 h 70"/>
                          <a:gd name="T46" fmla="*/ 216535 w 794"/>
                          <a:gd name="T47" fmla="*/ 7338060 h 70"/>
                          <a:gd name="T48" fmla="*/ 208280 w 794"/>
                          <a:gd name="T49" fmla="*/ 7345680 h 70"/>
                          <a:gd name="T50" fmla="*/ 198120 w 794"/>
                          <a:gd name="T51" fmla="*/ 7352030 h 70"/>
                          <a:gd name="T52" fmla="*/ 208280 w 794"/>
                          <a:gd name="T53" fmla="*/ 7345680 h 70"/>
                          <a:gd name="T54" fmla="*/ 198120 w 794"/>
                          <a:gd name="T55" fmla="*/ 7374890 h 70"/>
                          <a:gd name="T56" fmla="*/ 259715 w 794"/>
                          <a:gd name="T57" fmla="*/ 7332980 h 70"/>
                          <a:gd name="T58" fmla="*/ 233680 w 794"/>
                          <a:gd name="T59" fmla="*/ 7358380 h 70"/>
                          <a:gd name="T60" fmla="*/ 259715 w 794"/>
                          <a:gd name="T61" fmla="*/ 7332980 h 70"/>
                          <a:gd name="T62" fmla="*/ 281940 w 794"/>
                          <a:gd name="T63" fmla="*/ 7360285 h 70"/>
                          <a:gd name="T64" fmla="*/ 300355 w 794"/>
                          <a:gd name="T65" fmla="*/ 7343140 h 70"/>
                          <a:gd name="T66" fmla="*/ 327025 w 794"/>
                          <a:gd name="T67" fmla="*/ 7362190 h 70"/>
                          <a:gd name="T68" fmla="*/ 314325 w 794"/>
                          <a:gd name="T69" fmla="*/ 7362190 h 70"/>
                          <a:gd name="T70" fmla="*/ 302895 w 794"/>
                          <a:gd name="T71" fmla="*/ 7364095 h 70"/>
                          <a:gd name="T72" fmla="*/ 315595 w 794"/>
                          <a:gd name="T73" fmla="*/ 7375525 h 70"/>
                          <a:gd name="T74" fmla="*/ 332105 w 794"/>
                          <a:gd name="T75" fmla="*/ 7372985 h 70"/>
                          <a:gd name="T76" fmla="*/ 338455 w 794"/>
                          <a:gd name="T77" fmla="*/ 7362190 h 70"/>
                          <a:gd name="T78" fmla="*/ 366395 w 794"/>
                          <a:gd name="T79" fmla="*/ 7350760 h 70"/>
                          <a:gd name="T80" fmla="*/ 355600 w 794"/>
                          <a:gd name="T81" fmla="*/ 7350760 h 70"/>
                          <a:gd name="T82" fmla="*/ 426085 w 794"/>
                          <a:gd name="T83" fmla="*/ 7350760 h 70"/>
                          <a:gd name="T84" fmla="*/ 417195 w 794"/>
                          <a:gd name="T85" fmla="*/ 7336790 h 70"/>
                          <a:gd name="T86" fmla="*/ 413385 w 794"/>
                          <a:gd name="T87" fmla="*/ 7360285 h 70"/>
                          <a:gd name="T88" fmla="*/ 405130 w 794"/>
                          <a:gd name="T89" fmla="*/ 7343140 h 70"/>
                          <a:gd name="T90" fmla="*/ 413385 w 794"/>
                          <a:gd name="T91" fmla="*/ 7348220 h 70"/>
                          <a:gd name="T92" fmla="*/ 406400 w 794"/>
                          <a:gd name="T93" fmla="*/ 7332980 h 70"/>
                          <a:gd name="T94" fmla="*/ 414655 w 794"/>
                          <a:gd name="T95" fmla="*/ 7372985 h 70"/>
                          <a:gd name="T96" fmla="*/ 425450 w 794"/>
                          <a:gd name="T97" fmla="*/ 7360920 h 70"/>
                          <a:gd name="T98" fmla="*/ 440690 w 794"/>
                          <a:gd name="T99" fmla="*/ 7358380 h 70"/>
                          <a:gd name="T100" fmla="*/ 459740 w 794"/>
                          <a:gd name="T101" fmla="*/ 7343140 h 70"/>
                          <a:gd name="T102" fmla="*/ 461010 w 794"/>
                          <a:gd name="T103" fmla="*/ 7365365 h 70"/>
                          <a:gd name="T104" fmla="*/ 499745 w 794"/>
                          <a:gd name="T105" fmla="*/ 7339965 h 70"/>
                          <a:gd name="T106" fmla="*/ 492760 w 794"/>
                          <a:gd name="T107" fmla="*/ 7357745 h 70"/>
                          <a:gd name="T108" fmla="*/ 476885 w 794"/>
                          <a:gd name="T109" fmla="*/ 7343140 h 70"/>
                          <a:gd name="T110" fmla="*/ 490855 w 794"/>
                          <a:gd name="T111" fmla="*/ 7346950 h 70"/>
                          <a:gd name="T112" fmla="*/ 487680 w 794"/>
                          <a:gd name="T113" fmla="*/ 7333615 h 70"/>
                          <a:gd name="T114" fmla="*/ 487680 w 794"/>
                          <a:gd name="T115" fmla="*/ 7374890 h 70"/>
                          <a:gd name="T116" fmla="*/ 501650 w 794"/>
                          <a:gd name="T117" fmla="*/ 7365365 h 70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3163 w 794"/>
                          <a:gd name="T178" fmla="*/ 3163 h 70"/>
                          <a:gd name="T179" fmla="*/ 18437 w 794"/>
                          <a:gd name="T180" fmla="*/ 18437 h 70"/>
                        </a:gdLst>
                        <a:ahLst/>
                        <a:cxnLst>
                          <a:cxn ang="T118">
                            <a:pos x="T0" y="T1"/>
                          </a:cxn>
                          <a:cxn ang="T119">
                            <a:pos x="T2" y="T3"/>
                          </a:cxn>
                          <a:cxn ang="T120">
                            <a:pos x="T4" y="T5"/>
                          </a:cxn>
                          <a:cxn ang="T121">
                            <a:pos x="T6" y="T7"/>
                          </a:cxn>
                          <a:cxn ang="T122">
                            <a:pos x="T8" y="T9"/>
                          </a:cxn>
                          <a:cxn ang="T123">
                            <a:pos x="T10" y="T11"/>
                          </a:cxn>
                          <a:cxn ang="T124">
                            <a:pos x="T12" y="T13"/>
                          </a:cxn>
                          <a:cxn ang="T125">
                            <a:pos x="T14" y="T15"/>
                          </a:cxn>
                          <a:cxn ang="T126">
                            <a:pos x="T16" y="T17"/>
                          </a:cxn>
                          <a:cxn ang="T127">
                            <a:pos x="T18" y="T19"/>
                          </a:cxn>
                          <a:cxn ang="T128">
                            <a:pos x="T20" y="T21"/>
                          </a:cxn>
                          <a:cxn ang="T129">
                            <a:pos x="T22" y="T23"/>
                          </a:cxn>
                          <a:cxn ang="T130">
                            <a:pos x="T24" y="T25"/>
                          </a:cxn>
                          <a:cxn ang="T131">
                            <a:pos x="T26" y="T27"/>
                          </a:cxn>
                          <a:cxn ang="T132">
                            <a:pos x="T28" y="T29"/>
                          </a:cxn>
                          <a:cxn ang="T133">
                            <a:pos x="T30" y="T31"/>
                          </a:cxn>
                          <a:cxn ang="T134">
                            <a:pos x="T32" y="T33"/>
                          </a:cxn>
                          <a:cxn ang="T135">
                            <a:pos x="T34" y="T35"/>
                          </a:cxn>
                          <a:cxn ang="T136">
                            <a:pos x="T36" y="T37"/>
                          </a:cxn>
                          <a:cxn ang="T137">
                            <a:pos x="T38" y="T39"/>
                          </a:cxn>
                          <a:cxn ang="T138">
                            <a:pos x="T40" y="T41"/>
                          </a:cxn>
                          <a:cxn ang="T139">
                            <a:pos x="T42" y="T43"/>
                          </a:cxn>
                          <a:cxn ang="T140">
                            <a:pos x="T44" y="T45"/>
                          </a:cxn>
                          <a:cxn ang="T141">
                            <a:pos x="T46" y="T47"/>
                          </a:cxn>
                          <a:cxn ang="T142">
                            <a:pos x="T48" y="T49"/>
                          </a:cxn>
                          <a:cxn ang="T143">
                            <a:pos x="T50" y="T51"/>
                          </a:cxn>
                          <a:cxn ang="T144">
                            <a:pos x="T52" y="T53"/>
                          </a:cxn>
                          <a:cxn ang="T145">
                            <a:pos x="T54" y="T55"/>
                          </a:cxn>
                          <a:cxn ang="T146">
                            <a:pos x="T56" y="T57"/>
                          </a:cxn>
                          <a:cxn ang="T147">
                            <a:pos x="T58" y="T59"/>
                          </a:cxn>
                          <a:cxn ang="T148">
                            <a:pos x="T60" y="T61"/>
                          </a:cxn>
                          <a:cxn ang="T149">
                            <a:pos x="T62" y="T63"/>
                          </a:cxn>
                          <a:cxn ang="T150">
                            <a:pos x="T64" y="T65"/>
                          </a:cxn>
                          <a:cxn ang="T151">
                            <a:pos x="T66" y="T67"/>
                          </a:cxn>
                          <a:cxn ang="T152">
                            <a:pos x="T68" y="T69"/>
                          </a:cxn>
                          <a:cxn ang="T153">
                            <a:pos x="T70" y="T71"/>
                          </a:cxn>
                          <a:cxn ang="T154">
                            <a:pos x="T72" y="T73"/>
                          </a:cxn>
                          <a:cxn ang="T155">
                            <a:pos x="T74" y="T75"/>
                          </a:cxn>
                          <a:cxn ang="T156">
                            <a:pos x="T76" y="T77"/>
                          </a:cxn>
                          <a:cxn ang="T157">
                            <a:pos x="T78" y="T79"/>
                          </a:cxn>
                          <a:cxn ang="T158">
                            <a:pos x="T80" y="T81"/>
                          </a:cxn>
                          <a:cxn ang="T159">
                            <a:pos x="T82" y="T83"/>
                          </a:cxn>
                          <a:cxn ang="T160">
                            <a:pos x="T84" y="T85"/>
                          </a:cxn>
                          <a:cxn ang="T161">
                            <a:pos x="T86" y="T87"/>
                          </a:cxn>
                          <a:cxn ang="T162">
                            <a:pos x="T88" y="T89"/>
                          </a:cxn>
                          <a:cxn ang="T163">
                            <a:pos x="T90" y="T91"/>
                          </a:cxn>
                          <a:cxn ang="T164">
                            <a:pos x="T92" y="T93"/>
                          </a:cxn>
                          <a:cxn ang="T165">
                            <a:pos x="T94" y="T95"/>
                          </a:cxn>
                          <a:cxn ang="T166">
                            <a:pos x="T96" y="T97"/>
                          </a:cxn>
                          <a:cxn ang="T167">
                            <a:pos x="T98" y="T99"/>
                          </a:cxn>
                          <a:cxn ang="T168">
                            <a:pos x="T100" y="T101"/>
                          </a:cxn>
                          <a:cxn ang="T169">
                            <a:pos x="T102" y="T103"/>
                          </a:cxn>
                          <a:cxn ang="T170">
                            <a:pos x="T104" y="T105"/>
                          </a:cxn>
                          <a:cxn ang="T171">
                            <a:pos x="T106" y="T107"/>
                          </a:cxn>
                          <a:cxn ang="T172">
                            <a:pos x="T108" y="T109"/>
                          </a:cxn>
                          <a:cxn ang="T173">
                            <a:pos x="T110" y="T111"/>
                          </a:cxn>
                          <a:cxn ang="T174">
                            <a:pos x="T112" y="T113"/>
                          </a:cxn>
                          <a:cxn ang="T175">
                            <a:pos x="T114" y="T115"/>
                          </a:cxn>
                          <a:cxn ang="T176">
                            <a:pos x="T116" y="T117"/>
                          </a:cxn>
                        </a:cxnLst>
                        <a:rect l="T177" t="T178" r="T179" b="T180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75165C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2147483646;45564425,2147483646;39919275,2147483646;38709600,2147483646;32258000,2147483646;27419300,2147483646;27419300,2147483646;32258000,2147483646;38709600,2147483646;37096700,2147483646;24596725,2147483646;19354800,2147483646;26209625,2147483646;40725725,2147483646;46774100,2147483646;47177325,2147483646;70564375,2147483646;79435325,2147483646;94757875,2147483646;113306225,2147483646;96370775,2147483646;135886825,2147483646;139515850,2147483646;137499725,2147483646;132257800,2147483646;125806200,2147483646;132257800,2147483646;125806200,2147483646;164919025,2147483646;148386800,2147483646;164919025,2147483646;179031900,2147483646;190725425,2147483646;207660875,2147483646;199596375,2147483646;192338325,2147483646;200402825,2147483646;210886675,2147483646;214918925,2147483646;232660825,2147483646;225806000,2147483646;270563975,2147483646;264918825,2147483646;262499475,2147483646;257257550,2147483646;262499475,2147483646;258064000,2147483646;263305925,2147483646;270160750,2147483646;279838150,2147483646;291934900,2147483646;292741350,2147483646;317338075,2147483646;312902600,2147483646;302821975,2147483646;311692925,2147483646;309676800,2147483646;309676800,2147483646;318547750,2147483646" o:connectangles="0,0,0,0,0,0,0,0,0,0,0,0,0,0,0,0,0,0,0,0,0,0,0,0,0,0,0,0,0,0,0,0,0,0,0,0,0,0,0,0,0,0,0,0,0,0,0,0,0,0,0,0,0,0,0,0,0,0,0" textboxrect="3163,3163,18437,18437"/>
              <w10:wrap anchorx="page" anchory="page"/>
              <w10:anchorlock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1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15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16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*/ 145 w 519"/>
                            <a:gd name="T1" fmla="*/ 11189 h 424"/>
                            <a:gd name="T2" fmla="*/ 133 w 519"/>
                            <a:gd name="T3" fmla="*/ 11194 h 424"/>
                            <a:gd name="T4" fmla="*/ 126 w 519"/>
                            <a:gd name="T5" fmla="*/ 11199 h 424"/>
                            <a:gd name="T6" fmla="*/ 112 w 519"/>
                            <a:gd name="T7" fmla="*/ 11207 h 424"/>
                            <a:gd name="T8" fmla="*/ 166 w 519"/>
                            <a:gd name="T9" fmla="*/ 11219 h 424"/>
                            <a:gd name="T10" fmla="*/ 189 w 519"/>
                            <a:gd name="T11" fmla="*/ 11212 h 424"/>
                            <a:gd name="T12" fmla="*/ 469 w 519"/>
                            <a:gd name="T13" fmla="*/ 11234 h 424"/>
                            <a:gd name="T14" fmla="*/ 448 w 519"/>
                            <a:gd name="T15" fmla="*/ 11214 h 424"/>
                            <a:gd name="T16" fmla="*/ 512 w 519"/>
                            <a:gd name="T17" fmla="*/ 11232 h 424"/>
                            <a:gd name="T18" fmla="*/ 72 w 519"/>
                            <a:gd name="T19" fmla="*/ 11264 h 424"/>
                            <a:gd name="T20" fmla="*/ 85 w 519"/>
                            <a:gd name="T21" fmla="*/ 11239 h 424"/>
                            <a:gd name="T22" fmla="*/ 131 w 519"/>
                            <a:gd name="T23" fmla="*/ 11257 h 424"/>
                            <a:gd name="T24" fmla="*/ 505 w 519"/>
                            <a:gd name="T25" fmla="*/ 11324 h 424"/>
                            <a:gd name="T26" fmla="*/ 472 w 519"/>
                            <a:gd name="T27" fmla="*/ 11300 h 424"/>
                            <a:gd name="T28" fmla="*/ 474 w 519"/>
                            <a:gd name="T29" fmla="*/ 11246 h 424"/>
                            <a:gd name="T30" fmla="*/ 518 w 519"/>
                            <a:gd name="T31" fmla="*/ 11249 h 424"/>
                            <a:gd name="T32" fmla="*/ 512 w 519"/>
                            <a:gd name="T33" fmla="*/ 11295 h 424"/>
                            <a:gd name="T34" fmla="*/ 507 w 519"/>
                            <a:gd name="T35" fmla="*/ 11317 h 424"/>
                            <a:gd name="T36" fmla="*/ 123 w 519"/>
                            <a:gd name="T37" fmla="*/ 11280 h 424"/>
                            <a:gd name="T38" fmla="*/ 65 w 519"/>
                            <a:gd name="T39" fmla="*/ 11297 h 424"/>
                            <a:gd name="T40" fmla="*/ 63 w 519"/>
                            <a:gd name="T41" fmla="*/ 11307 h 424"/>
                            <a:gd name="T42" fmla="*/ 61 w 519"/>
                            <a:gd name="T43" fmla="*/ 11315 h 424"/>
                            <a:gd name="T44" fmla="*/ 467 w 519"/>
                            <a:gd name="T45" fmla="*/ 11327 h 424"/>
                            <a:gd name="T46" fmla="*/ 59 w 519"/>
                            <a:gd name="T47" fmla="*/ 11329 h 424"/>
                            <a:gd name="T48" fmla="*/ 111 w 519"/>
                            <a:gd name="T49" fmla="*/ 11344 h 424"/>
                            <a:gd name="T50" fmla="*/ 460 w 519"/>
                            <a:gd name="T51" fmla="*/ 11348 h 424"/>
                            <a:gd name="T52" fmla="*/ 500 w 519"/>
                            <a:gd name="T53" fmla="*/ 11355 h 424"/>
                            <a:gd name="T54" fmla="*/ 108 w 519"/>
                            <a:gd name="T55" fmla="*/ 11358 h 424"/>
                            <a:gd name="T56" fmla="*/ 108 w 519"/>
                            <a:gd name="T57" fmla="*/ 11355 h 424"/>
                            <a:gd name="T58" fmla="*/ 51 w 519"/>
                            <a:gd name="T59" fmla="*/ 11367 h 424"/>
                            <a:gd name="T60" fmla="*/ 103 w 519"/>
                            <a:gd name="T61" fmla="*/ 11382 h 424"/>
                            <a:gd name="T62" fmla="*/ 450 w 519"/>
                            <a:gd name="T63" fmla="*/ 11393 h 424"/>
                            <a:gd name="T64" fmla="*/ 495 w 519"/>
                            <a:gd name="T65" fmla="*/ 11380 h 424"/>
                            <a:gd name="T66" fmla="*/ 490 w 519"/>
                            <a:gd name="T67" fmla="*/ 11400 h 424"/>
                            <a:gd name="T68" fmla="*/ 98 w 519"/>
                            <a:gd name="T69" fmla="*/ 11397 h 424"/>
                            <a:gd name="T70" fmla="*/ 437 w 519"/>
                            <a:gd name="T71" fmla="*/ 11425 h 424"/>
                            <a:gd name="T72" fmla="*/ 488 w 519"/>
                            <a:gd name="T73" fmla="*/ 11405 h 424"/>
                            <a:gd name="T74" fmla="*/ 480 w 519"/>
                            <a:gd name="T75" fmla="*/ 11423 h 424"/>
                            <a:gd name="T76" fmla="*/ 42 w 519"/>
                            <a:gd name="T77" fmla="*/ 11407 h 424"/>
                            <a:gd name="T78" fmla="*/ 94 w 519"/>
                            <a:gd name="T79" fmla="*/ 11421 h 424"/>
                            <a:gd name="T80" fmla="*/ 93 w 519"/>
                            <a:gd name="T81" fmla="*/ 11428 h 424"/>
                            <a:gd name="T82" fmla="*/ 232 w 519"/>
                            <a:gd name="T83" fmla="*/ 11455 h 424"/>
                            <a:gd name="T84" fmla="*/ 417 w 519"/>
                            <a:gd name="T85" fmla="*/ 11440 h 424"/>
                            <a:gd name="T86" fmla="*/ 433 w 519"/>
                            <a:gd name="T87" fmla="*/ 11468 h 424"/>
                            <a:gd name="T88" fmla="*/ 31 w 519"/>
                            <a:gd name="T89" fmla="*/ 11460 h 424"/>
                            <a:gd name="T90" fmla="*/ 90 w 519"/>
                            <a:gd name="T91" fmla="*/ 11440 h 424"/>
                            <a:gd name="T92" fmla="*/ 83 w 519"/>
                            <a:gd name="T93" fmla="*/ 11475 h 424"/>
                            <a:gd name="T94" fmla="*/ 238 w 519"/>
                            <a:gd name="T95" fmla="*/ 11450 h 424"/>
                            <a:gd name="T96" fmla="*/ 436 w 519"/>
                            <a:gd name="T97" fmla="*/ 11470 h 424"/>
                            <a:gd name="T98" fmla="*/ 427 w 519"/>
                            <a:gd name="T99" fmla="*/ 11471 h 424"/>
                            <a:gd name="T100" fmla="*/ 227 w 519"/>
                            <a:gd name="T101" fmla="*/ 11483 h 424"/>
                            <a:gd name="T102" fmla="*/ 78 w 519"/>
                            <a:gd name="T103" fmla="*/ 11489 h 424"/>
                            <a:gd name="T104" fmla="*/ 21 w 519"/>
                            <a:gd name="T105" fmla="*/ 11504 h 424"/>
                            <a:gd name="T106" fmla="*/ 1 w 519"/>
                            <a:gd name="T107" fmla="*/ 11601 h 424"/>
                            <a:gd name="T108" fmla="*/ 8 w 519"/>
                            <a:gd name="T109" fmla="*/ 11569 h 424"/>
                            <a:gd name="T110" fmla="*/ 13 w 519"/>
                            <a:gd name="T111" fmla="*/ 11544 h 424"/>
                            <a:gd name="T112" fmla="*/ 73 w 519"/>
                            <a:gd name="T113" fmla="*/ 11519 h 424"/>
                            <a:gd name="T114" fmla="*/ 68 w 519"/>
                            <a:gd name="T115" fmla="*/ 11541 h 424"/>
                            <a:gd name="T116" fmla="*/ 61 w 519"/>
                            <a:gd name="T117" fmla="*/ 11572 h 424"/>
                            <a:gd name="T118" fmla="*/ 56 w 519"/>
                            <a:gd name="T119" fmla="*/ 11597 h 424"/>
                            <a:gd name="T120" fmla="*/ 15 w 519"/>
                            <a:gd name="T121" fmla="*/ 11609 h 424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3163 w 519"/>
                            <a:gd name="T184" fmla="*/ 3163 h 424"/>
                            <a:gd name="T185" fmla="*/ 18437 w 519"/>
                            <a:gd name="T186" fmla="*/ 18437 h 424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T183" t="T184" r="T185" b="T186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727182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 textboxrect="3163,3163,18437,18437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">
                <v:imagedata r:id="rId11" o:title=""/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1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1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1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1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1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1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1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1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14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AF4" w:rsidRDefault="00C65AF4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LpLx0sAIAAKo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C65AF4" w:rsidRDefault="00C65AF4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1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AF4" w:rsidRDefault="00C65AF4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bQsg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As5kbQsgIAALE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65AF4" w:rsidRDefault="00C65AF4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C65AF4" w:rsidRPr="003E7E98" w:rsidRDefault="00C65AF4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AF4" w:rsidRDefault="00C65AF4">
    <w:pPr>
      <w:pStyle w:val="BodyText"/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1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2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*/ 0 w 794"/>
                          <a:gd name="T1" fmla="*/ 7374890 h 70"/>
                          <a:gd name="T2" fmla="*/ 71755 w 794"/>
                          <a:gd name="T3" fmla="*/ 7342505 h 70"/>
                          <a:gd name="T4" fmla="*/ 62865 w 794"/>
                          <a:gd name="T5" fmla="*/ 7334250 h 70"/>
                          <a:gd name="T6" fmla="*/ 60960 w 794"/>
                          <a:gd name="T7" fmla="*/ 7360920 h 70"/>
                          <a:gd name="T8" fmla="*/ 50800 w 794"/>
                          <a:gd name="T9" fmla="*/ 7365365 h 70"/>
                          <a:gd name="T10" fmla="*/ 43180 w 794"/>
                          <a:gd name="T11" fmla="*/ 7360285 h 70"/>
                          <a:gd name="T12" fmla="*/ 43180 w 794"/>
                          <a:gd name="T13" fmla="*/ 7348220 h 70"/>
                          <a:gd name="T14" fmla="*/ 50800 w 794"/>
                          <a:gd name="T15" fmla="*/ 7342505 h 70"/>
                          <a:gd name="T16" fmla="*/ 60960 w 794"/>
                          <a:gd name="T17" fmla="*/ 7346950 h 70"/>
                          <a:gd name="T18" fmla="*/ 58420 w 794"/>
                          <a:gd name="T19" fmla="*/ 7332980 h 70"/>
                          <a:gd name="T20" fmla="*/ 38735 w 794"/>
                          <a:gd name="T21" fmla="*/ 7336155 h 70"/>
                          <a:gd name="T22" fmla="*/ 30480 w 794"/>
                          <a:gd name="T23" fmla="*/ 7357110 h 70"/>
                          <a:gd name="T24" fmla="*/ 41275 w 794"/>
                          <a:gd name="T25" fmla="*/ 7372985 h 70"/>
                          <a:gd name="T26" fmla="*/ 64135 w 794"/>
                          <a:gd name="T27" fmla="*/ 7372985 h 70"/>
                          <a:gd name="T28" fmla="*/ 73660 w 794"/>
                          <a:gd name="T29" fmla="*/ 7360285 h 70"/>
                          <a:gd name="T30" fmla="*/ 74295 w 794"/>
                          <a:gd name="T31" fmla="*/ 7343140 h 70"/>
                          <a:gd name="T32" fmla="*/ 111125 w 794"/>
                          <a:gd name="T33" fmla="*/ 7343140 h 70"/>
                          <a:gd name="T34" fmla="*/ 125095 w 794"/>
                          <a:gd name="T35" fmla="*/ 7343140 h 70"/>
                          <a:gd name="T36" fmla="*/ 149225 w 794"/>
                          <a:gd name="T37" fmla="*/ 7332980 h 70"/>
                          <a:gd name="T38" fmla="*/ 178435 w 794"/>
                          <a:gd name="T39" fmla="*/ 7349490 h 70"/>
                          <a:gd name="T40" fmla="*/ 151765 w 794"/>
                          <a:gd name="T41" fmla="*/ 7332980 h 70"/>
                          <a:gd name="T42" fmla="*/ 213995 w 794"/>
                          <a:gd name="T43" fmla="*/ 7360920 h 70"/>
                          <a:gd name="T44" fmla="*/ 219710 w 794"/>
                          <a:gd name="T45" fmla="*/ 7350125 h 70"/>
                          <a:gd name="T46" fmla="*/ 216535 w 794"/>
                          <a:gd name="T47" fmla="*/ 7338060 h 70"/>
                          <a:gd name="T48" fmla="*/ 208280 w 794"/>
                          <a:gd name="T49" fmla="*/ 7345680 h 70"/>
                          <a:gd name="T50" fmla="*/ 198120 w 794"/>
                          <a:gd name="T51" fmla="*/ 7352030 h 70"/>
                          <a:gd name="T52" fmla="*/ 208280 w 794"/>
                          <a:gd name="T53" fmla="*/ 7345680 h 70"/>
                          <a:gd name="T54" fmla="*/ 198120 w 794"/>
                          <a:gd name="T55" fmla="*/ 7374890 h 70"/>
                          <a:gd name="T56" fmla="*/ 259715 w 794"/>
                          <a:gd name="T57" fmla="*/ 7332980 h 70"/>
                          <a:gd name="T58" fmla="*/ 233680 w 794"/>
                          <a:gd name="T59" fmla="*/ 7358380 h 70"/>
                          <a:gd name="T60" fmla="*/ 259715 w 794"/>
                          <a:gd name="T61" fmla="*/ 7332980 h 70"/>
                          <a:gd name="T62" fmla="*/ 281940 w 794"/>
                          <a:gd name="T63" fmla="*/ 7360285 h 70"/>
                          <a:gd name="T64" fmla="*/ 300355 w 794"/>
                          <a:gd name="T65" fmla="*/ 7343140 h 70"/>
                          <a:gd name="T66" fmla="*/ 327025 w 794"/>
                          <a:gd name="T67" fmla="*/ 7362190 h 70"/>
                          <a:gd name="T68" fmla="*/ 314325 w 794"/>
                          <a:gd name="T69" fmla="*/ 7362190 h 70"/>
                          <a:gd name="T70" fmla="*/ 302895 w 794"/>
                          <a:gd name="T71" fmla="*/ 7364095 h 70"/>
                          <a:gd name="T72" fmla="*/ 315595 w 794"/>
                          <a:gd name="T73" fmla="*/ 7375525 h 70"/>
                          <a:gd name="T74" fmla="*/ 332105 w 794"/>
                          <a:gd name="T75" fmla="*/ 7372985 h 70"/>
                          <a:gd name="T76" fmla="*/ 338455 w 794"/>
                          <a:gd name="T77" fmla="*/ 7362190 h 70"/>
                          <a:gd name="T78" fmla="*/ 366395 w 794"/>
                          <a:gd name="T79" fmla="*/ 7350760 h 70"/>
                          <a:gd name="T80" fmla="*/ 355600 w 794"/>
                          <a:gd name="T81" fmla="*/ 7350760 h 70"/>
                          <a:gd name="T82" fmla="*/ 426085 w 794"/>
                          <a:gd name="T83" fmla="*/ 7350760 h 70"/>
                          <a:gd name="T84" fmla="*/ 417195 w 794"/>
                          <a:gd name="T85" fmla="*/ 7336790 h 70"/>
                          <a:gd name="T86" fmla="*/ 413385 w 794"/>
                          <a:gd name="T87" fmla="*/ 7360285 h 70"/>
                          <a:gd name="T88" fmla="*/ 405130 w 794"/>
                          <a:gd name="T89" fmla="*/ 7343140 h 70"/>
                          <a:gd name="T90" fmla="*/ 413385 w 794"/>
                          <a:gd name="T91" fmla="*/ 7348220 h 70"/>
                          <a:gd name="T92" fmla="*/ 406400 w 794"/>
                          <a:gd name="T93" fmla="*/ 7332980 h 70"/>
                          <a:gd name="T94" fmla="*/ 414655 w 794"/>
                          <a:gd name="T95" fmla="*/ 7372985 h 70"/>
                          <a:gd name="T96" fmla="*/ 425450 w 794"/>
                          <a:gd name="T97" fmla="*/ 7360920 h 70"/>
                          <a:gd name="T98" fmla="*/ 440690 w 794"/>
                          <a:gd name="T99" fmla="*/ 7358380 h 70"/>
                          <a:gd name="T100" fmla="*/ 459740 w 794"/>
                          <a:gd name="T101" fmla="*/ 7343140 h 70"/>
                          <a:gd name="T102" fmla="*/ 461010 w 794"/>
                          <a:gd name="T103" fmla="*/ 7365365 h 70"/>
                          <a:gd name="T104" fmla="*/ 499745 w 794"/>
                          <a:gd name="T105" fmla="*/ 7339965 h 70"/>
                          <a:gd name="T106" fmla="*/ 492760 w 794"/>
                          <a:gd name="T107" fmla="*/ 7357745 h 70"/>
                          <a:gd name="T108" fmla="*/ 476885 w 794"/>
                          <a:gd name="T109" fmla="*/ 7343140 h 70"/>
                          <a:gd name="T110" fmla="*/ 490855 w 794"/>
                          <a:gd name="T111" fmla="*/ 7346950 h 70"/>
                          <a:gd name="T112" fmla="*/ 487680 w 794"/>
                          <a:gd name="T113" fmla="*/ 7333615 h 70"/>
                          <a:gd name="T114" fmla="*/ 487680 w 794"/>
                          <a:gd name="T115" fmla="*/ 7374890 h 70"/>
                          <a:gd name="T116" fmla="*/ 501650 w 794"/>
                          <a:gd name="T117" fmla="*/ 7365365 h 70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3163 w 794"/>
                          <a:gd name="T178" fmla="*/ 3163 h 70"/>
                          <a:gd name="T179" fmla="*/ 18437 w 794"/>
                          <a:gd name="T180" fmla="*/ 18437 h 70"/>
                        </a:gdLst>
                        <a:ahLst/>
                        <a:cxnLst>
                          <a:cxn ang="T118">
                            <a:pos x="T0" y="T1"/>
                          </a:cxn>
                          <a:cxn ang="T119">
                            <a:pos x="T2" y="T3"/>
                          </a:cxn>
                          <a:cxn ang="T120">
                            <a:pos x="T4" y="T5"/>
                          </a:cxn>
                          <a:cxn ang="T121">
                            <a:pos x="T6" y="T7"/>
                          </a:cxn>
                          <a:cxn ang="T122">
                            <a:pos x="T8" y="T9"/>
                          </a:cxn>
                          <a:cxn ang="T123">
                            <a:pos x="T10" y="T11"/>
                          </a:cxn>
                          <a:cxn ang="T124">
                            <a:pos x="T12" y="T13"/>
                          </a:cxn>
                          <a:cxn ang="T125">
                            <a:pos x="T14" y="T15"/>
                          </a:cxn>
                          <a:cxn ang="T126">
                            <a:pos x="T16" y="T17"/>
                          </a:cxn>
                          <a:cxn ang="T127">
                            <a:pos x="T18" y="T19"/>
                          </a:cxn>
                          <a:cxn ang="T128">
                            <a:pos x="T20" y="T21"/>
                          </a:cxn>
                          <a:cxn ang="T129">
                            <a:pos x="T22" y="T23"/>
                          </a:cxn>
                          <a:cxn ang="T130">
                            <a:pos x="T24" y="T25"/>
                          </a:cxn>
                          <a:cxn ang="T131">
                            <a:pos x="T26" y="T27"/>
                          </a:cxn>
                          <a:cxn ang="T132">
                            <a:pos x="T28" y="T29"/>
                          </a:cxn>
                          <a:cxn ang="T133">
                            <a:pos x="T30" y="T31"/>
                          </a:cxn>
                          <a:cxn ang="T134">
                            <a:pos x="T32" y="T33"/>
                          </a:cxn>
                          <a:cxn ang="T135">
                            <a:pos x="T34" y="T35"/>
                          </a:cxn>
                          <a:cxn ang="T136">
                            <a:pos x="T36" y="T37"/>
                          </a:cxn>
                          <a:cxn ang="T137">
                            <a:pos x="T38" y="T39"/>
                          </a:cxn>
                          <a:cxn ang="T138">
                            <a:pos x="T40" y="T41"/>
                          </a:cxn>
                          <a:cxn ang="T139">
                            <a:pos x="T42" y="T43"/>
                          </a:cxn>
                          <a:cxn ang="T140">
                            <a:pos x="T44" y="T45"/>
                          </a:cxn>
                          <a:cxn ang="T141">
                            <a:pos x="T46" y="T47"/>
                          </a:cxn>
                          <a:cxn ang="T142">
                            <a:pos x="T48" y="T49"/>
                          </a:cxn>
                          <a:cxn ang="T143">
                            <a:pos x="T50" y="T51"/>
                          </a:cxn>
                          <a:cxn ang="T144">
                            <a:pos x="T52" y="T53"/>
                          </a:cxn>
                          <a:cxn ang="T145">
                            <a:pos x="T54" y="T55"/>
                          </a:cxn>
                          <a:cxn ang="T146">
                            <a:pos x="T56" y="T57"/>
                          </a:cxn>
                          <a:cxn ang="T147">
                            <a:pos x="T58" y="T59"/>
                          </a:cxn>
                          <a:cxn ang="T148">
                            <a:pos x="T60" y="T61"/>
                          </a:cxn>
                          <a:cxn ang="T149">
                            <a:pos x="T62" y="T63"/>
                          </a:cxn>
                          <a:cxn ang="T150">
                            <a:pos x="T64" y="T65"/>
                          </a:cxn>
                          <a:cxn ang="T151">
                            <a:pos x="T66" y="T67"/>
                          </a:cxn>
                          <a:cxn ang="T152">
                            <a:pos x="T68" y="T69"/>
                          </a:cxn>
                          <a:cxn ang="T153">
                            <a:pos x="T70" y="T71"/>
                          </a:cxn>
                          <a:cxn ang="T154">
                            <a:pos x="T72" y="T73"/>
                          </a:cxn>
                          <a:cxn ang="T155">
                            <a:pos x="T74" y="T75"/>
                          </a:cxn>
                          <a:cxn ang="T156">
                            <a:pos x="T76" y="T77"/>
                          </a:cxn>
                          <a:cxn ang="T157">
                            <a:pos x="T78" y="T79"/>
                          </a:cxn>
                          <a:cxn ang="T158">
                            <a:pos x="T80" y="T81"/>
                          </a:cxn>
                          <a:cxn ang="T159">
                            <a:pos x="T82" y="T83"/>
                          </a:cxn>
                          <a:cxn ang="T160">
                            <a:pos x="T84" y="T85"/>
                          </a:cxn>
                          <a:cxn ang="T161">
                            <a:pos x="T86" y="T87"/>
                          </a:cxn>
                          <a:cxn ang="T162">
                            <a:pos x="T88" y="T89"/>
                          </a:cxn>
                          <a:cxn ang="T163">
                            <a:pos x="T90" y="T91"/>
                          </a:cxn>
                          <a:cxn ang="T164">
                            <a:pos x="T92" y="T93"/>
                          </a:cxn>
                          <a:cxn ang="T165">
                            <a:pos x="T94" y="T95"/>
                          </a:cxn>
                          <a:cxn ang="T166">
                            <a:pos x="T96" y="T97"/>
                          </a:cxn>
                          <a:cxn ang="T167">
                            <a:pos x="T98" y="T99"/>
                          </a:cxn>
                          <a:cxn ang="T168">
                            <a:pos x="T100" y="T101"/>
                          </a:cxn>
                          <a:cxn ang="T169">
                            <a:pos x="T102" y="T103"/>
                          </a:cxn>
                          <a:cxn ang="T170">
                            <a:pos x="T104" y="T105"/>
                          </a:cxn>
                          <a:cxn ang="T171">
                            <a:pos x="T106" y="T107"/>
                          </a:cxn>
                          <a:cxn ang="T172">
                            <a:pos x="T108" y="T109"/>
                          </a:cxn>
                          <a:cxn ang="T173">
                            <a:pos x="T110" y="T111"/>
                          </a:cxn>
                          <a:cxn ang="T174">
                            <a:pos x="T112" y="T113"/>
                          </a:cxn>
                          <a:cxn ang="T175">
                            <a:pos x="T114" y="T115"/>
                          </a:cxn>
                          <a:cxn ang="T176">
                            <a:pos x="T116" y="T117"/>
                          </a:cxn>
                        </a:cxnLst>
                        <a:rect l="T177" t="T178" r="T179" b="T180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A26F2A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2147483646;45564425,2147483646;39919275,2147483646;38709600,2147483646;32258000,2147483646;27419300,2147483646;27419300,2147483646;32258000,2147483646;38709600,2147483646;37096700,2147483646;24596725,2147483646;19354800,2147483646;26209625,2147483646;40725725,2147483646;46774100,2147483646;47177325,2147483646;70564375,2147483646;79435325,2147483646;94757875,2147483646;113306225,2147483646;96370775,2147483646;135886825,2147483646;139515850,2147483646;137499725,2147483646;132257800,2147483646;125806200,2147483646;132257800,2147483646;125806200,2147483646;164919025,2147483646;148386800,2147483646;164919025,2147483646;179031900,2147483646;190725425,2147483646;207660875,2147483646;199596375,2147483646;192338325,2147483646;200402825,2147483646;210886675,2147483646;214918925,2147483646;232660825,2147483646;225806000,2147483646;270563975,2147483646;264918825,2147483646;262499475,2147483646;257257550,2147483646;262499475,2147483646;258064000,2147483646;263305925,2147483646;270160750,2147483646;279838150,2147483646;291934900,2147483646;292741350,2147483646;317338075,2147483646;312902600,2147483646;302821975,2147483646;311692925,2147483646;309676800,2147483646;309676800,2147483646;318547750,2147483646" o:connectangles="0,0,0,0,0,0,0,0,0,0,0,0,0,0,0,0,0,0,0,0,0,0,0,0,0,0,0,0,0,0,0,0,0,0,0,0,0,0,0,0,0,0,0,0,0,0,0,0,0,0,0,0,0,0,0,0,0,0,0" textboxrect="3163,3163,18437,18437"/>
              <w10:wrap anchorx="page" anchory="page"/>
              <w10:anchorlock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1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6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*/ 145 w 519"/>
                            <a:gd name="T1" fmla="*/ 11189 h 424"/>
                            <a:gd name="T2" fmla="*/ 133 w 519"/>
                            <a:gd name="T3" fmla="*/ 11194 h 424"/>
                            <a:gd name="T4" fmla="*/ 126 w 519"/>
                            <a:gd name="T5" fmla="*/ 11199 h 424"/>
                            <a:gd name="T6" fmla="*/ 112 w 519"/>
                            <a:gd name="T7" fmla="*/ 11207 h 424"/>
                            <a:gd name="T8" fmla="*/ 166 w 519"/>
                            <a:gd name="T9" fmla="*/ 11219 h 424"/>
                            <a:gd name="T10" fmla="*/ 189 w 519"/>
                            <a:gd name="T11" fmla="*/ 11212 h 424"/>
                            <a:gd name="T12" fmla="*/ 469 w 519"/>
                            <a:gd name="T13" fmla="*/ 11234 h 424"/>
                            <a:gd name="T14" fmla="*/ 448 w 519"/>
                            <a:gd name="T15" fmla="*/ 11214 h 424"/>
                            <a:gd name="T16" fmla="*/ 512 w 519"/>
                            <a:gd name="T17" fmla="*/ 11232 h 424"/>
                            <a:gd name="T18" fmla="*/ 72 w 519"/>
                            <a:gd name="T19" fmla="*/ 11264 h 424"/>
                            <a:gd name="T20" fmla="*/ 85 w 519"/>
                            <a:gd name="T21" fmla="*/ 11239 h 424"/>
                            <a:gd name="T22" fmla="*/ 131 w 519"/>
                            <a:gd name="T23" fmla="*/ 11257 h 424"/>
                            <a:gd name="T24" fmla="*/ 505 w 519"/>
                            <a:gd name="T25" fmla="*/ 11324 h 424"/>
                            <a:gd name="T26" fmla="*/ 472 w 519"/>
                            <a:gd name="T27" fmla="*/ 11300 h 424"/>
                            <a:gd name="T28" fmla="*/ 474 w 519"/>
                            <a:gd name="T29" fmla="*/ 11246 h 424"/>
                            <a:gd name="T30" fmla="*/ 518 w 519"/>
                            <a:gd name="T31" fmla="*/ 11249 h 424"/>
                            <a:gd name="T32" fmla="*/ 512 w 519"/>
                            <a:gd name="T33" fmla="*/ 11295 h 424"/>
                            <a:gd name="T34" fmla="*/ 507 w 519"/>
                            <a:gd name="T35" fmla="*/ 11317 h 424"/>
                            <a:gd name="T36" fmla="*/ 123 w 519"/>
                            <a:gd name="T37" fmla="*/ 11280 h 424"/>
                            <a:gd name="T38" fmla="*/ 65 w 519"/>
                            <a:gd name="T39" fmla="*/ 11297 h 424"/>
                            <a:gd name="T40" fmla="*/ 63 w 519"/>
                            <a:gd name="T41" fmla="*/ 11307 h 424"/>
                            <a:gd name="T42" fmla="*/ 61 w 519"/>
                            <a:gd name="T43" fmla="*/ 11315 h 424"/>
                            <a:gd name="T44" fmla="*/ 467 w 519"/>
                            <a:gd name="T45" fmla="*/ 11327 h 424"/>
                            <a:gd name="T46" fmla="*/ 59 w 519"/>
                            <a:gd name="T47" fmla="*/ 11329 h 424"/>
                            <a:gd name="T48" fmla="*/ 111 w 519"/>
                            <a:gd name="T49" fmla="*/ 11344 h 424"/>
                            <a:gd name="T50" fmla="*/ 460 w 519"/>
                            <a:gd name="T51" fmla="*/ 11348 h 424"/>
                            <a:gd name="T52" fmla="*/ 500 w 519"/>
                            <a:gd name="T53" fmla="*/ 11355 h 424"/>
                            <a:gd name="T54" fmla="*/ 108 w 519"/>
                            <a:gd name="T55" fmla="*/ 11358 h 424"/>
                            <a:gd name="T56" fmla="*/ 108 w 519"/>
                            <a:gd name="T57" fmla="*/ 11355 h 424"/>
                            <a:gd name="T58" fmla="*/ 51 w 519"/>
                            <a:gd name="T59" fmla="*/ 11367 h 424"/>
                            <a:gd name="T60" fmla="*/ 103 w 519"/>
                            <a:gd name="T61" fmla="*/ 11382 h 424"/>
                            <a:gd name="T62" fmla="*/ 450 w 519"/>
                            <a:gd name="T63" fmla="*/ 11393 h 424"/>
                            <a:gd name="T64" fmla="*/ 495 w 519"/>
                            <a:gd name="T65" fmla="*/ 11380 h 424"/>
                            <a:gd name="T66" fmla="*/ 490 w 519"/>
                            <a:gd name="T67" fmla="*/ 11400 h 424"/>
                            <a:gd name="T68" fmla="*/ 98 w 519"/>
                            <a:gd name="T69" fmla="*/ 11397 h 424"/>
                            <a:gd name="T70" fmla="*/ 437 w 519"/>
                            <a:gd name="T71" fmla="*/ 11425 h 424"/>
                            <a:gd name="T72" fmla="*/ 488 w 519"/>
                            <a:gd name="T73" fmla="*/ 11405 h 424"/>
                            <a:gd name="T74" fmla="*/ 480 w 519"/>
                            <a:gd name="T75" fmla="*/ 11423 h 424"/>
                            <a:gd name="T76" fmla="*/ 42 w 519"/>
                            <a:gd name="T77" fmla="*/ 11407 h 424"/>
                            <a:gd name="T78" fmla="*/ 94 w 519"/>
                            <a:gd name="T79" fmla="*/ 11421 h 424"/>
                            <a:gd name="T80" fmla="*/ 93 w 519"/>
                            <a:gd name="T81" fmla="*/ 11428 h 424"/>
                            <a:gd name="T82" fmla="*/ 232 w 519"/>
                            <a:gd name="T83" fmla="*/ 11455 h 424"/>
                            <a:gd name="T84" fmla="*/ 417 w 519"/>
                            <a:gd name="T85" fmla="*/ 11440 h 424"/>
                            <a:gd name="T86" fmla="*/ 433 w 519"/>
                            <a:gd name="T87" fmla="*/ 11468 h 424"/>
                            <a:gd name="T88" fmla="*/ 31 w 519"/>
                            <a:gd name="T89" fmla="*/ 11460 h 424"/>
                            <a:gd name="T90" fmla="*/ 90 w 519"/>
                            <a:gd name="T91" fmla="*/ 11440 h 424"/>
                            <a:gd name="T92" fmla="*/ 83 w 519"/>
                            <a:gd name="T93" fmla="*/ 11475 h 424"/>
                            <a:gd name="T94" fmla="*/ 238 w 519"/>
                            <a:gd name="T95" fmla="*/ 11450 h 424"/>
                            <a:gd name="T96" fmla="*/ 436 w 519"/>
                            <a:gd name="T97" fmla="*/ 11470 h 424"/>
                            <a:gd name="T98" fmla="*/ 427 w 519"/>
                            <a:gd name="T99" fmla="*/ 11471 h 424"/>
                            <a:gd name="T100" fmla="*/ 227 w 519"/>
                            <a:gd name="T101" fmla="*/ 11483 h 424"/>
                            <a:gd name="T102" fmla="*/ 78 w 519"/>
                            <a:gd name="T103" fmla="*/ 11489 h 424"/>
                            <a:gd name="T104" fmla="*/ 21 w 519"/>
                            <a:gd name="T105" fmla="*/ 11504 h 424"/>
                            <a:gd name="T106" fmla="*/ 1 w 519"/>
                            <a:gd name="T107" fmla="*/ 11601 h 424"/>
                            <a:gd name="T108" fmla="*/ 8 w 519"/>
                            <a:gd name="T109" fmla="*/ 11569 h 424"/>
                            <a:gd name="T110" fmla="*/ 13 w 519"/>
                            <a:gd name="T111" fmla="*/ 11544 h 424"/>
                            <a:gd name="T112" fmla="*/ 73 w 519"/>
                            <a:gd name="T113" fmla="*/ 11519 h 424"/>
                            <a:gd name="T114" fmla="*/ 68 w 519"/>
                            <a:gd name="T115" fmla="*/ 11541 h 424"/>
                            <a:gd name="T116" fmla="*/ 61 w 519"/>
                            <a:gd name="T117" fmla="*/ 11572 h 424"/>
                            <a:gd name="T118" fmla="*/ 56 w 519"/>
                            <a:gd name="T119" fmla="*/ 11597 h 424"/>
                            <a:gd name="T120" fmla="*/ 15 w 519"/>
                            <a:gd name="T121" fmla="*/ 11609 h 424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3163 w 519"/>
                            <a:gd name="T184" fmla="*/ 3163 h 424"/>
                            <a:gd name="T185" fmla="*/ 18437 w 519"/>
                            <a:gd name="T186" fmla="*/ 18437 h 424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T183" t="T184" r="T185" b="T186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FAC61C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 textboxrect="3163,3163,18437,18437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">
                <v:imagedata r:id="rId11" o:title=""/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1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7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1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7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1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7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1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7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1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7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1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7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1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7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1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AF4" w:rsidRDefault="00C65AF4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65AF4" w:rsidRDefault="00C65AF4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1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AF4" w:rsidRDefault="00C65AF4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65AF4" w:rsidRDefault="00C65AF4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AF4" w:rsidRDefault="00C65AF4">
      <w:r>
        <w:separator/>
      </w:r>
    </w:p>
  </w:footnote>
  <w:footnote w:type="continuationSeparator" w:id="0">
    <w:p w:rsidR="00C65AF4" w:rsidRDefault="00C65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Times New Roman" w:hAnsi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57695"/>
    <w:rsid w:val="000C2244"/>
    <w:rsid w:val="000D1977"/>
    <w:rsid w:val="000E13E8"/>
    <w:rsid w:val="001013E7"/>
    <w:rsid w:val="00197CD5"/>
    <w:rsid w:val="001C51FB"/>
    <w:rsid w:val="001F4450"/>
    <w:rsid w:val="001F4717"/>
    <w:rsid w:val="002006C4"/>
    <w:rsid w:val="00213832"/>
    <w:rsid w:val="0028037F"/>
    <w:rsid w:val="002F6ADA"/>
    <w:rsid w:val="003074D1"/>
    <w:rsid w:val="0031168C"/>
    <w:rsid w:val="003D5048"/>
    <w:rsid w:val="003E7E98"/>
    <w:rsid w:val="00434D0D"/>
    <w:rsid w:val="00450220"/>
    <w:rsid w:val="00462CE3"/>
    <w:rsid w:val="00472B19"/>
    <w:rsid w:val="004807B3"/>
    <w:rsid w:val="004C6BC4"/>
    <w:rsid w:val="004D0191"/>
    <w:rsid w:val="005004BE"/>
    <w:rsid w:val="005252DD"/>
    <w:rsid w:val="0056305E"/>
    <w:rsid w:val="00576027"/>
    <w:rsid w:val="005A0C30"/>
    <w:rsid w:val="005A2F52"/>
    <w:rsid w:val="005F2F63"/>
    <w:rsid w:val="00634C1B"/>
    <w:rsid w:val="00652300"/>
    <w:rsid w:val="00653EF8"/>
    <w:rsid w:val="006C62F9"/>
    <w:rsid w:val="006E5EC2"/>
    <w:rsid w:val="00703713"/>
    <w:rsid w:val="007067C4"/>
    <w:rsid w:val="00707351"/>
    <w:rsid w:val="00732D74"/>
    <w:rsid w:val="00747D3E"/>
    <w:rsid w:val="00750D9E"/>
    <w:rsid w:val="00753545"/>
    <w:rsid w:val="0079590B"/>
    <w:rsid w:val="00795A0B"/>
    <w:rsid w:val="007C4166"/>
    <w:rsid w:val="007D534E"/>
    <w:rsid w:val="00823EF9"/>
    <w:rsid w:val="00932F7D"/>
    <w:rsid w:val="009433E6"/>
    <w:rsid w:val="00966030"/>
    <w:rsid w:val="009A4166"/>
    <w:rsid w:val="009E0071"/>
    <w:rsid w:val="009E52A8"/>
    <w:rsid w:val="00A11546"/>
    <w:rsid w:val="00A16BAD"/>
    <w:rsid w:val="00A17689"/>
    <w:rsid w:val="00A32B25"/>
    <w:rsid w:val="00A5069A"/>
    <w:rsid w:val="00AB0087"/>
    <w:rsid w:val="00AC62F9"/>
    <w:rsid w:val="00B1354A"/>
    <w:rsid w:val="00B760ED"/>
    <w:rsid w:val="00B970C9"/>
    <w:rsid w:val="00C2051F"/>
    <w:rsid w:val="00C27314"/>
    <w:rsid w:val="00C65AF4"/>
    <w:rsid w:val="00C66DF9"/>
    <w:rsid w:val="00C7240A"/>
    <w:rsid w:val="00D26A31"/>
    <w:rsid w:val="00D30017"/>
    <w:rsid w:val="00D87762"/>
    <w:rsid w:val="00DA30EE"/>
    <w:rsid w:val="00DF74C2"/>
    <w:rsid w:val="00E12C72"/>
    <w:rsid w:val="00E6160C"/>
    <w:rsid w:val="00E94471"/>
    <w:rsid w:val="00EE0F3E"/>
    <w:rsid w:val="00EF7E6D"/>
    <w:rsid w:val="00EF7E87"/>
    <w:rsid w:val="00F30735"/>
    <w:rsid w:val="00F72C51"/>
    <w:rsid w:val="00FA7C6C"/>
    <w:rsid w:val="00FB0E94"/>
    <w:rsid w:val="00FD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EB4D841"/>
  <w15:docId w15:val="{9853B68E-31A7-4C7A-8B47-83F9A96AC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048"/>
    <w:pPr>
      <w:widowControl w:val="0"/>
      <w:autoSpaceDE w:val="0"/>
      <w:autoSpaceDN w:val="0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3D5048"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F8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3D504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75F89"/>
    <w:rPr>
      <w:rFonts w:cs="Calibri"/>
    </w:rPr>
  </w:style>
  <w:style w:type="paragraph" w:styleId="ListParagraph">
    <w:name w:val="List Paragraph"/>
    <w:basedOn w:val="Normal"/>
    <w:uiPriority w:val="99"/>
    <w:qFormat/>
    <w:rsid w:val="003D5048"/>
    <w:pPr>
      <w:ind w:left="460" w:hanging="360"/>
    </w:pPr>
  </w:style>
  <w:style w:type="paragraph" w:customStyle="1" w:styleId="TableParagraph">
    <w:name w:val="Table Paragraph"/>
    <w:basedOn w:val="Normal"/>
    <w:uiPriority w:val="99"/>
    <w:rsid w:val="003D5048"/>
  </w:style>
  <w:style w:type="paragraph" w:styleId="Header">
    <w:name w:val="header"/>
    <w:basedOn w:val="Normal"/>
    <w:link w:val="HeaderChar"/>
    <w:uiPriority w:val="99"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32B25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32B25"/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rsid w:val="005252D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FD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D5B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D5BB9"/>
    <w:rPr>
      <w:rFonts w:ascii="Calibri" w:eastAsia="Times New Roman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D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D5BB9"/>
    <w:rPr>
      <w:rFonts w:ascii="Calibri" w:eastAsia="Times New Roman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D5B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5B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910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CFEB536C</Template>
  <TotalTime>26</TotalTime>
  <Pages>13</Pages>
  <Words>2103</Words>
  <Characters>11992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Kirsty Broome</cp:lastModifiedBy>
  <cp:revision>4</cp:revision>
  <dcterms:created xsi:type="dcterms:W3CDTF">2019-10-01T23:33:00Z</dcterms:created>
  <dcterms:modified xsi:type="dcterms:W3CDTF">2020-09-29T14:18:00Z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